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FC4904" w:rsidRPr="00FC4904" w14:paraId="0D8641F1" w14:textId="77777777" w:rsidTr="00FC4904">
        <w:tc>
          <w:tcPr>
            <w:tcW w:w="10800" w:type="dxa"/>
            <w:shd w:val="clear" w:color="auto" w:fill="FFFFFF" w:themeFill="background1"/>
          </w:tcPr>
          <w:p w14:paraId="09A4ACCF" w14:textId="77777777" w:rsidR="00EA415B" w:rsidRPr="00FC4904" w:rsidRDefault="00052A9D">
            <w:pPr>
              <w:pStyle w:val="Month"/>
              <w:rPr>
                <w:color w:val="0070C0"/>
                <w:sz w:val="96"/>
                <w:szCs w:val="96"/>
              </w:rPr>
            </w:pPr>
            <w:r w:rsidRPr="00FC4904">
              <w:rPr>
                <w:color w:val="0070C0"/>
                <w:sz w:val="96"/>
                <w:szCs w:val="96"/>
              </w:rPr>
              <w:t>January</w:t>
            </w:r>
            <w:r w:rsidR="00F10F13" w:rsidRPr="00FC4904">
              <w:rPr>
                <w:color w:val="0070C0"/>
                <w:sz w:val="96"/>
                <w:szCs w:val="96"/>
              </w:rPr>
              <w:t xml:space="preserve"> </w:t>
            </w:r>
            <w:r w:rsidR="00FC4904" w:rsidRPr="00FC4904">
              <w:rPr>
                <w:color w:val="0070C0"/>
                <w:sz w:val="96"/>
                <w:szCs w:val="96"/>
              </w:rPr>
              <w:t xml:space="preserve">   </w:t>
            </w:r>
            <w:r w:rsidR="00FC4904">
              <w:rPr>
                <w:color w:val="0070C0"/>
                <w:sz w:val="96"/>
                <w:szCs w:val="96"/>
              </w:rPr>
              <w:t xml:space="preserve">     </w:t>
            </w:r>
            <w:r w:rsidR="00FC4904" w:rsidRPr="00FC4904">
              <w:rPr>
                <w:color w:val="0070C0"/>
                <w:sz w:val="96"/>
                <w:szCs w:val="96"/>
              </w:rPr>
              <w:t xml:space="preserve"> </w:t>
            </w:r>
            <w:r w:rsidR="00F10F13" w:rsidRPr="00FC4904">
              <w:rPr>
                <w:color w:val="0070C0"/>
                <w:sz w:val="96"/>
                <w:szCs w:val="96"/>
              </w:rPr>
              <w:t>2026</w:t>
            </w:r>
          </w:p>
        </w:tc>
      </w:tr>
      <w:tr w:rsidR="00FC4904" w:rsidRPr="00FC4904" w14:paraId="75D9D85A" w14:textId="77777777" w:rsidTr="00FC4904">
        <w:tc>
          <w:tcPr>
            <w:tcW w:w="10800" w:type="dxa"/>
            <w:tcBorders>
              <w:top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729C6BA0" w14:textId="77777777" w:rsidR="00EA415B" w:rsidRPr="00FC4904" w:rsidRDefault="00F10F13">
            <w:pPr>
              <w:pStyle w:val="Subtitle"/>
              <w:rPr>
                <w:color w:val="0070C0"/>
              </w:rPr>
            </w:pPr>
            <w:r w:rsidRPr="00FC4904">
              <w:rPr>
                <w:color w:val="0070C0"/>
              </w:rPr>
              <w:t>Planned shenanigans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490"/>
        <w:gridCol w:w="5310"/>
      </w:tblGrid>
      <w:tr w:rsidR="00EA415B" w14:paraId="50D3A2C6" w14:textId="77777777" w:rsidTr="00F10F13">
        <w:trPr>
          <w:trHeight w:hRule="exact" w:val="3312"/>
        </w:trPr>
        <w:tc>
          <w:tcPr>
            <w:tcW w:w="5485" w:type="dxa"/>
            <w:tcMar>
              <w:left w:w="403" w:type="dxa"/>
            </w:tcMar>
          </w:tcPr>
          <w:p w14:paraId="414DDF05" w14:textId="77777777" w:rsidR="00EA415B" w:rsidRDefault="00EA415B">
            <w:pPr>
              <w:pStyle w:val="Title"/>
            </w:pPr>
          </w:p>
          <w:p w14:paraId="63719310" w14:textId="77777777" w:rsidR="00EA415B" w:rsidRDefault="00F10F13" w:rsidP="00F10F13">
            <w:pPr>
              <w:pStyle w:val="BodyText"/>
              <w:jc w:val="center"/>
              <w:rPr>
                <w:lang w:val="fr-FR"/>
              </w:rPr>
            </w:pPr>
            <w:r>
              <w:fldChar w:fldCharType="begin"/>
            </w:r>
            <w:r>
              <w:instrText xml:space="preserve"> INCLUDEPICTURE "https://admiraltyclub.com/wp-content/uploads/2012/04/cropped-Header_Final1.jpg"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F3CCF4" wp14:editId="6C0AAAD1">
                  <wp:extent cx="3185069" cy="1060315"/>
                  <wp:effectExtent l="0" t="0" r="3175" b="0"/>
                  <wp:docPr id="9" name="Picture 9" descr="Admiralty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miralty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44" cy="111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05" w:type="dxa"/>
          </w:tcPr>
          <w:p w14:paraId="1723BB42" w14:textId="77777777" w:rsidR="00EA415B" w:rsidRDefault="00F10F13" w:rsidP="00F10F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80FA1" wp14:editId="178C8F7F">
                  <wp:extent cx="2512060" cy="1884045"/>
                  <wp:effectExtent l="0" t="0" r="2540" b="0"/>
                  <wp:docPr id="1382085180" name="Picture 1" descr="A sunset over a body of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085180" name="Picture 1" descr="A sunset over a body of water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4962" w:type="pct"/>
        <w:tblInd w:w="82" w:type="dxa"/>
        <w:tblLook w:val="0420" w:firstRow="1" w:lastRow="0" w:firstColumn="0" w:lastColumn="0" w:noHBand="0" w:noVBand="1"/>
        <w:tblCaption w:val="Layout table"/>
      </w:tblPr>
      <w:tblGrid>
        <w:gridCol w:w="1397"/>
        <w:gridCol w:w="1489"/>
        <w:gridCol w:w="1291"/>
        <w:gridCol w:w="1602"/>
        <w:gridCol w:w="1736"/>
        <w:gridCol w:w="1697"/>
        <w:gridCol w:w="1490"/>
      </w:tblGrid>
      <w:tr w:rsidR="00F10F13" w:rsidRPr="00F10F13" w14:paraId="0003831C" w14:textId="77777777" w:rsidTr="00DD0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97" w:type="dxa"/>
            <w:shd w:val="clear" w:color="auto" w:fill="0070C0"/>
          </w:tcPr>
          <w:p w14:paraId="621870ED" w14:textId="77777777" w:rsidR="00EA415B" w:rsidRPr="00F10F13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085032416"/>
                <w:placeholder>
                  <w:docPart w:val="625C4A9ABF4B4B9286936D7E12B3B83B"/>
                </w:placeholder>
                <w:temporary/>
                <w:showingPlcHdr/>
                <w15:appearance w15:val="hidden"/>
              </w:sdtPr>
              <w:sdtContent>
                <w:r w:rsidR="00375B27" w:rsidRPr="00F10F13">
                  <w:rPr>
                    <w:b/>
                    <w:bCs/>
                    <w:color w:val="FFFFFF" w:themeColor="background1"/>
                  </w:rPr>
                  <w:t>Sunday</w:t>
                </w:r>
              </w:sdtContent>
            </w:sdt>
          </w:p>
        </w:tc>
        <w:tc>
          <w:tcPr>
            <w:tcW w:w="1489" w:type="dxa"/>
            <w:shd w:val="clear" w:color="auto" w:fill="0070C0"/>
          </w:tcPr>
          <w:p w14:paraId="5EB11C9F" w14:textId="77777777" w:rsidR="00EA415B" w:rsidRPr="00F10F13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141225648"/>
                <w:placeholder>
                  <w:docPart w:val="EDBE2A396F8246DCB0D83D6186266FC8"/>
                </w:placeholder>
                <w:temporary/>
                <w:showingPlcHdr/>
                <w15:appearance w15:val="hidden"/>
              </w:sdtPr>
              <w:sdtContent>
                <w:r w:rsidR="00375B27" w:rsidRPr="00F10F13">
                  <w:rPr>
                    <w:b/>
                    <w:bCs/>
                    <w:color w:val="FFFFFF" w:themeColor="background1"/>
                  </w:rPr>
                  <w:t>Monday</w:t>
                </w:r>
              </w:sdtContent>
            </w:sdt>
          </w:p>
        </w:tc>
        <w:tc>
          <w:tcPr>
            <w:tcW w:w="1291" w:type="dxa"/>
            <w:shd w:val="clear" w:color="auto" w:fill="0070C0"/>
          </w:tcPr>
          <w:p w14:paraId="4BA3E883" w14:textId="77777777" w:rsidR="00EA415B" w:rsidRPr="00F10F13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225834277"/>
                <w:placeholder>
                  <w:docPart w:val="7E455D7B691F443DBAD9D638BC6E642B"/>
                </w:placeholder>
                <w:temporary/>
                <w:showingPlcHdr/>
                <w15:appearance w15:val="hidden"/>
              </w:sdtPr>
              <w:sdtContent>
                <w:r w:rsidR="00375B27" w:rsidRPr="00F10F13">
                  <w:rPr>
                    <w:b/>
                    <w:bCs/>
                    <w:color w:val="FFFFFF" w:themeColor="background1"/>
                  </w:rPr>
                  <w:t>Tuesday</w:t>
                </w:r>
              </w:sdtContent>
            </w:sdt>
          </w:p>
        </w:tc>
        <w:tc>
          <w:tcPr>
            <w:tcW w:w="1602" w:type="dxa"/>
            <w:shd w:val="clear" w:color="auto" w:fill="0070C0"/>
          </w:tcPr>
          <w:p w14:paraId="6A1BC0E1" w14:textId="77777777" w:rsidR="00EA415B" w:rsidRPr="00F10F13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1121838800"/>
                <w:placeholder>
                  <w:docPart w:val="F934423ED301432C8E75F9AC2BA241DB"/>
                </w:placeholder>
                <w:temporary/>
                <w:showingPlcHdr/>
                <w15:appearance w15:val="hidden"/>
              </w:sdtPr>
              <w:sdtContent>
                <w:r w:rsidR="00375B27" w:rsidRPr="00F10F13">
                  <w:rPr>
                    <w:b/>
                    <w:bCs/>
                    <w:color w:val="FFFFFF" w:themeColor="background1"/>
                  </w:rPr>
                  <w:t>Wednesday</w:t>
                </w:r>
              </w:sdtContent>
            </w:sdt>
          </w:p>
        </w:tc>
        <w:tc>
          <w:tcPr>
            <w:tcW w:w="1736" w:type="dxa"/>
            <w:shd w:val="clear" w:color="auto" w:fill="0070C0"/>
          </w:tcPr>
          <w:p w14:paraId="45C36908" w14:textId="77777777" w:rsidR="00EA415B" w:rsidRPr="00F10F13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1805692476"/>
                <w:placeholder>
                  <w:docPart w:val="6A84F59D33CE46908073FCDF7CF6356A"/>
                </w:placeholder>
                <w:temporary/>
                <w:showingPlcHdr/>
                <w15:appearance w15:val="hidden"/>
              </w:sdtPr>
              <w:sdtContent>
                <w:r w:rsidR="00375B27" w:rsidRPr="00F10F13">
                  <w:rPr>
                    <w:b/>
                    <w:bCs/>
                    <w:color w:val="FFFFFF" w:themeColor="background1"/>
                  </w:rPr>
                  <w:t>Thursday</w:t>
                </w:r>
              </w:sdtContent>
            </w:sdt>
          </w:p>
        </w:tc>
        <w:tc>
          <w:tcPr>
            <w:tcW w:w="1697" w:type="dxa"/>
            <w:shd w:val="clear" w:color="auto" w:fill="0070C0"/>
          </w:tcPr>
          <w:p w14:paraId="74A123F5" w14:textId="77777777" w:rsidR="00EA415B" w:rsidRPr="00F10F13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815225377"/>
                <w:placeholder>
                  <w:docPart w:val="B9FDFF64802C4241AA2B92A0009357FD"/>
                </w:placeholder>
                <w:temporary/>
                <w:showingPlcHdr/>
                <w15:appearance w15:val="hidden"/>
              </w:sdtPr>
              <w:sdtContent>
                <w:r w:rsidR="00375B27" w:rsidRPr="00F10F13">
                  <w:rPr>
                    <w:b/>
                    <w:bCs/>
                    <w:color w:val="FFFFFF" w:themeColor="background1"/>
                  </w:rPr>
                  <w:t>Friday</w:t>
                </w:r>
              </w:sdtContent>
            </w:sdt>
          </w:p>
        </w:tc>
        <w:tc>
          <w:tcPr>
            <w:tcW w:w="1490" w:type="dxa"/>
            <w:shd w:val="clear" w:color="auto" w:fill="0070C0"/>
          </w:tcPr>
          <w:p w14:paraId="64ED55DA" w14:textId="77777777" w:rsidR="00EA415B" w:rsidRPr="00F10F13" w:rsidRDefault="00000000">
            <w:pPr>
              <w:pStyle w:val="Days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36251574"/>
                <w:placeholder>
                  <w:docPart w:val="D69FF3DD9A8444A59CC27E1AC01A2862"/>
                </w:placeholder>
                <w:temporary/>
                <w:showingPlcHdr/>
                <w15:appearance w15:val="hidden"/>
              </w:sdtPr>
              <w:sdtContent>
                <w:r w:rsidR="00375B27" w:rsidRPr="00F10F13">
                  <w:rPr>
                    <w:b/>
                    <w:bCs/>
                    <w:color w:val="FFFFFF" w:themeColor="background1"/>
                  </w:rPr>
                  <w:t>Saturday</w:t>
                </w:r>
              </w:sdtContent>
            </w:sdt>
          </w:p>
        </w:tc>
      </w:tr>
      <w:tr w:rsidR="00DD0FE9" w14:paraId="10FF98B2" w14:textId="77777777" w:rsidTr="00DD0FE9">
        <w:trPr>
          <w:trHeight w:val="189"/>
        </w:trPr>
        <w:tc>
          <w:tcPr>
            <w:tcW w:w="1397" w:type="dxa"/>
            <w:tcBorders>
              <w:bottom w:val="nil"/>
            </w:tcBorders>
          </w:tcPr>
          <w:p w14:paraId="21C986C4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47D0C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489" w:type="dxa"/>
            <w:tcBorders>
              <w:bottom w:val="nil"/>
            </w:tcBorders>
          </w:tcPr>
          <w:p w14:paraId="4B43CC85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47D0C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91" w:type="dxa"/>
            <w:tcBorders>
              <w:bottom w:val="nil"/>
            </w:tcBorders>
          </w:tcPr>
          <w:p w14:paraId="0309DE47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47D0C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602" w:type="dxa"/>
            <w:tcBorders>
              <w:bottom w:val="nil"/>
            </w:tcBorders>
          </w:tcPr>
          <w:p w14:paraId="2CA0FE65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47D0C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36" w:type="dxa"/>
            <w:vMerge w:val="restart"/>
          </w:tcPr>
          <w:p w14:paraId="374C2FCD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47D0C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1</w:t>
            </w:r>
            <w:r>
              <w:fldChar w:fldCharType="end"/>
            </w:r>
          </w:p>
          <w:p w14:paraId="00D2A46B" w14:textId="77777777" w:rsidR="00DD0FE9" w:rsidRDefault="00DD0FE9" w:rsidP="008657DE">
            <w:r>
              <w:rPr>
                <w:noProof/>
              </w:rPr>
              <w:drawing>
                <wp:inline distT="0" distB="0" distL="0" distR="0" wp14:anchorId="0669C64B" wp14:editId="22E8E5D8">
                  <wp:extent cx="963038" cy="674055"/>
                  <wp:effectExtent l="0" t="0" r="2540" b="0"/>
                  <wp:docPr id="1324434905" name="Picture 1" descr="Happy New Year 2026 PNG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New Year 2026 PNG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23" cy="7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  <w:tcBorders>
              <w:bottom w:val="nil"/>
            </w:tcBorders>
          </w:tcPr>
          <w:p w14:paraId="2BFA414A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47D0C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2</w:t>
            </w:r>
            <w:r>
              <w:fldChar w:fldCharType="end"/>
            </w:r>
          </w:p>
          <w:p w14:paraId="3AA77200" w14:textId="77777777" w:rsidR="00DD0FE9" w:rsidRPr="00DD0FE9" w:rsidRDefault="00DD0FE9" w:rsidP="00DD0FE9">
            <w:pPr>
              <w:spacing w:before="0" w:after="0"/>
              <w:jc w:val="center"/>
              <w:rPr>
                <w:b/>
                <w:bCs/>
                <w:color w:val="595959" w:themeColor="text1" w:themeTint="A6"/>
              </w:rPr>
            </w:pPr>
            <w:r w:rsidRPr="00DD0FE9">
              <w:rPr>
                <w:b/>
                <w:bCs/>
                <w:color w:val="000000" w:themeColor="text1"/>
              </w:rPr>
              <w:t>9:30-10:15</w:t>
            </w:r>
          </w:p>
        </w:tc>
        <w:tc>
          <w:tcPr>
            <w:tcW w:w="1490" w:type="dxa"/>
            <w:tcBorders>
              <w:bottom w:val="nil"/>
            </w:tcBorders>
          </w:tcPr>
          <w:p w14:paraId="44CD3F3B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47D0C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3</w:t>
            </w:r>
            <w:r>
              <w:fldChar w:fldCharType="end"/>
            </w:r>
          </w:p>
        </w:tc>
      </w:tr>
      <w:tr w:rsidR="00DD0FE9" w14:paraId="0B9B10EA" w14:textId="77777777" w:rsidTr="00DD0FE9">
        <w:trPr>
          <w:trHeight w:hRule="exact" w:val="1098"/>
        </w:trPr>
        <w:tc>
          <w:tcPr>
            <w:tcW w:w="1397" w:type="dxa"/>
            <w:tcBorders>
              <w:top w:val="nil"/>
              <w:bottom w:val="single" w:sz="6" w:space="0" w:color="BFBFBF" w:themeColor="background1" w:themeShade="BF"/>
            </w:tcBorders>
          </w:tcPr>
          <w:p w14:paraId="3891AB79" w14:textId="77777777" w:rsidR="00DD0FE9" w:rsidRDefault="00DD0FE9"/>
        </w:tc>
        <w:tc>
          <w:tcPr>
            <w:tcW w:w="1489" w:type="dxa"/>
            <w:tcBorders>
              <w:top w:val="nil"/>
              <w:bottom w:val="single" w:sz="6" w:space="0" w:color="BFBFBF" w:themeColor="background1" w:themeShade="BF"/>
            </w:tcBorders>
          </w:tcPr>
          <w:p w14:paraId="476C0D62" w14:textId="77777777" w:rsidR="00DD0FE9" w:rsidRDefault="00DD0FE9"/>
        </w:tc>
        <w:tc>
          <w:tcPr>
            <w:tcW w:w="1291" w:type="dxa"/>
            <w:tcBorders>
              <w:top w:val="nil"/>
              <w:bottom w:val="single" w:sz="6" w:space="0" w:color="BFBFBF" w:themeColor="background1" w:themeShade="BF"/>
            </w:tcBorders>
          </w:tcPr>
          <w:p w14:paraId="174A4CEF" w14:textId="77777777" w:rsidR="00DD0FE9" w:rsidRDefault="00DD0FE9"/>
        </w:tc>
        <w:tc>
          <w:tcPr>
            <w:tcW w:w="1602" w:type="dxa"/>
            <w:tcBorders>
              <w:top w:val="nil"/>
              <w:bottom w:val="single" w:sz="6" w:space="0" w:color="BFBFBF" w:themeColor="background1" w:themeShade="BF"/>
            </w:tcBorders>
          </w:tcPr>
          <w:p w14:paraId="1876289F" w14:textId="77777777" w:rsidR="00DD0FE9" w:rsidRDefault="00DD0FE9"/>
        </w:tc>
        <w:tc>
          <w:tcPr>
            <w:tcW w:w="1736" w:type="dxa"/>
            <w:vMerge/>
            <w:tcBorders>
              <w:bottom w:val="single" w:sz="6" w:space="0" w:color="BFBFBF" w:themeColor="background1" w:themeShade="BF"/>
            </w:tcBorders>
          </w:tcPr>
          <w:p w14:paraId="08010D4B" w14:textId="77777777" w:rsidR="00DD0FE9" w:rsidRDefault="00DD0FE9"/>
        </w:tc>
        <w:tc>
          <w:tcPr>
            <w:tcW w:w="1697" w:type="dxa"/>
            <w:tcBorders>
              <w:top w:val="nil"/>
              <w:bottom w:val="single" w:sz="6" w:space="0" w:color="BFBFBF" w:themeColor="background1" w:themeShade="BF"/>
            </w:tcBorders>
          </w:tcPr>
          <w:p w14:paraId="2B67AC32" w14:textId="77777777" w:rsidR="00DD0FE9" w:rsidRDefault="00DD0FE9" w:rsidP="00AE42F3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BC64497" wp14:editId="60424CBD">
                  <wp:extent cx="564204" cy="375453"/>
                  <wp:effectExtent l="0" t="0" r="0" b="5715"/>
                  <wp:docPr id="1396430055" name="Picture 1396430055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  <w:p w14:paraId="4345CB9C" w14:textId="40F42DE7" w:rsidR="00DD0FE9" w:rsidRPr="00F251FF" w:rsidRDefault="00DD0FE9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F251FF">
              <w:rPr>
                <w:b/>
                <w:bCs/>
                <w:noProof/>
                <w:color w:val="000000" w:themeColor="text1"/>
              </w:rPr>
              <w:t>Pest Control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307C90">
              <w:rPr>
                <w:b/>
                <w:bCs/>
                <w:noProof/>
                <w:color w:val="000000" w:themeColor="text1"/>
              </w:rPr>
              <w:t>7</w:t>
            </w:r>
            <w:r w:rsidRPr="00F10F13">
              <w:rPr>
                <w:b/>
                <w:bCs/>
                <w:noProof/>
                <w:color w:val="000000" w:themeColor="text1"/>
                <w:vertAlign w:val="superscript"/>
              </w:rPr>
              <w:t>th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Pr="00F251FF">
              <w:rPr>
                <w:b/>
                <w:bCs/>
                <w:noProof/>
                <w:color w:val="000000" w:themeColor="text1"/>
              </w:rPr>
              <w:t>fl.</w:t>
            </w:r>
          </w:p>
          <w:p w14:paraId="67A10A84" w14:textId="77777777" w:rsidR="00DD0FE9" w:rsidRDefault="00DD0FE9"/>
        </w:tc>
        <w:tc>
          <w:tcPr>
            <w:tcW w:w="1490" w:type="dxa"/>
            <w:tcBorders>
              <w:top w:val="nil"/>
              <w:bottom w:val="single" w:sz="6" w:space="0" w:color="BFBFBF" w:themeColor="background1" w:themeShade="BF"/>
            </w:tcBorders>
          </w:tcPr>
          <w:p w14:paraId="281D6AE8" w14:textId="77777777" w:rsidR="00DD0FE9" w:rsidRDefault="00DD0FE9"/>
        </w:tc>
      </w:tr>
      <w:tr w:rsidR="00D225F0" w14:paraId="5E02999E" w14:textId="77777777" w:rsidTr="00B24BB2">
        <w:tc>
          <w:tcPr>
            <w:tcW w:w="1397" w:type="dxa"/>
            <w:tcBorders>
              <w:top w:val="single" w:sz="6" w:space="0" w:color="BFBFBF" w:themeColor="background1" w:themeShade="BF"/>
              <w:bottom w:val="nil"/>
            </w:tcBorders>
          </w:tcPr>
          <w:p w14:paraId="56E49130" w14:textId="77777777" w:rsidR="00D225F0" w:rsidRDefault="00D225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19A2B069" w14:textId="77777777" w:rsidR="00A209BB" w:rsidRDefault="00A209BB">
            <w:pPr>
              <w:pStyle w:val="Dates"/>
            </w:pPr>
          </w:p>
        </w:tc>
        <w:tc>
          <w:tcPr>
            <w:tcW w:w="1489" w:type="dxa"/>
            <w:vMerge w:val="restart"/>
            <w:tcBorders>
              <w:top w:val="single" w:sz="6" w:space="0" w:color="BFBFBF" w:themeColor="background1" w:themeShade="BF"/>
            </w:tcBorders>
          </w:tcPr>
          <w:p w14:paraId="11567B0C" w14:textId="77777777" w:rsidR="00D225F0" w:rsidRDefault="00D225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  <w:p w14:paraId="3DBB391A" w14:textId="77777777" w:rsidR="00D225F0" w:rsidRPr="00E46011" w:rsidRDefault="00D225F0" w:rsidP="00DD0FE9">
            <w:pPr>
              <w:pStyle w:val="Dates"/>
              <w:jc w:val="center"/>
              <w:rPr>
                <w:b/>
                <w:bCs/>
              </w:rPr>
            </w:pPr>
            <w:r w:rsidRPr="00BC1A25">
              <w:rPr>
                <w:b/>
                <w:bCs/>
                <w:color w:val="000000" w:themeColor="text1"/>
              </w:rPr>
              <w:t>9:30-10:15</w:t>
            </w:r>
          </w:p>
          <w:p w14:paraId="528A67B2" w14:textId="77777777" w:rsidR="00D225F0" w:rsidRDefault="00D225F0" w:rsidP="00DD0FE9">
            <w:pPr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A86E079" wp14:editId="535E7EC9">
                  <wp:extent cx="564204" cy="375453"/>
                  <wp:effectExtent l="0" t="0" r="0" b="5715"/>
                  <wp:docPr id="976960253" name="Picture 976960253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291" w:type="dxa"/>
            <w:vMerge w:val="restart"/>
            <w:tcBorders>
              <w:top w:val="single" w:sz="6" w:space="0" w:color="BFBFBF" w:themeColor="background1" w:themeShade="BF"/>
            </w:tcBorders>
          </w:tcPr>
          <w:p w14:paraId="22B8FBEC" w14:textId="77777777" w:rsidR="00D225F0" w:rsidRDefault="00D225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2DA5418F" w14:textId="77777777" w:rsidR="00D225F0" w:rsidRDefault="00D225F0">
            <w:pPr>
              <w:rPr>
                <w:b/>
                <w:bCs/>
              </w:rPr>
            </w:pPr>
          </w:p>
          <w:p w14:paraId="37D0E6F6" w14:textId="77777777" w:rsidR="00D225F0" w:rsidRDefault="00D225F0" w:rsidP="00B24BB2"/>
        </w:tc>
        <w:tc>
          <w:tcPr>
            <w:tcW w:w="1602" w:type="dxa"/>
            <w:vMerge w:val="restart"/>
            <w:tcBorders>
              <w:top w:val="single" w:sz="6" w:space="0" w:color="BFBFBF" w:themeColor="background1" w:themeShade="BF"/>
            </w:tcBorders>
          </w:tcPr>
          <w:p w14:paraId="6439474D" w14:textId="77777777" w:rsidR="00D225F0" w:rsidRDefault="00D225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0471504F" w14:textId="77777777" w:rsidR="00D225F0" w:rsidRDefault="00D225F0" w:rsidP="00D225F0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9am Board Meeting</w:t>
            </w:r>
          </w:p>
          <w:p w14:paraId="0A22996E" w14:textId="77777777" w:rsidR="00D225F0" w:rsidRPr="00A209BB" w:rsidRDefault="00D225F0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  <w:sz w:val="10"/>
                <w:szCs w:val="10"/>
              </w:rPr>
            </w:pPr>
          </w:p>
          <w:p w14:paraId="6C64C34F" w14:textId="77777777" w:rsidR="00D225F0" w:rsidRDefault="00D225F0" w:rsidP="00DD0FE9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5:15 – 6pm</w:t>
            </w:r>
          </w:p>
          <w:p w14:paraId="70A5B04C" w14:textId="77777777" w:rsidR="00D225F0" w:rsidRDefault="00D225F0" w:rsidP="00DD0FE9">
            <w:pPr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B32D662" wp14:editId="185766FD">
                  <wp:extent cx="564204" cy="375453"/>
                  <wp:effectExtent l="0" t="0" r="0" b="5715"/>
                  <wp:docPr id="714171148" name="Picture 714171148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736" w:type="dxa"/>
            <w:vMerge w:val="restart"/>
            <w:tcBorders>
              <w:top w:val="single" w:sz="6" w:space="0" w:color="BFBFBF" w:themeColor="background1" w:themeShade="BF"/>
            </w:tcBorders>
          </w:tcPr>
          <w:p w14:paraId="1F694487" w14:textId="77777777" w:rsidR="00D225F0" w:rsidRDefault="00D225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  <w:p w14:paraId="2476BEB2" w14:textId="77777777" w:rsidR="00D225F0" w:rsidRDefault="00D225F0">
            <w:pPr>
              <w:pStyle w:val="Dates"/>
            </w:pPr>
          </w:p>
          <w:p w14:paraId="7A7E695C" w14:textId="77777777" w:rsidR="00D225F0" w:rsidRPr="006C7CF2" w:rsidRDefault="00D225F0" w:rsidP="006C7CF2">
            <w:pPr>
              <w:pStyle w:val="Dates"/>
              <w:jc w:val="left"/>
              <w:rPr>
                <w:b/>
                <w:bCs/>
              </w:rPr>
            </w:pPr>
            <w:r w:rsidRPr="006C7CF2">
              <w:rPr>
                <w:b/>
                <w:bCs/>
                <w:color w:val="000000" w:themeColor="text1"/>
              </w:rPr>
              <w:t>5:00 Happy Hour</w:t>
            </w:r>
          </w:p>
          <w:p w14:paraId="5E9CDF30" w14:textId="77777777" w:rsidR="00D225F0" w:rsidRPr="006C7CF2" w:rsidRDefault="00D225F0" w:rsidP="00B52F68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"/var/folders/6v/wf3s3tbn18q6fjcl3jt7m8h00000gp/T/com.microsoft.Word/WebArchiveCopyPasteTempFiles/page1image14185264"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16B546" wp14:editId="3E353591">
                  <wp:extent cx="379379" cy="379379"/>
                  <wp:effectExtent l="0" t="0" r="1905" b="1905"/>
                  <wp:docPr id="6" name="Picture 6" descr="page1image1418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1image14185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72" cy="38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</w:tcPr>
          <w:p w14:paraId="432B1C83" w14:textId="77777777" w:rsidR="00D225F0" w:rsidRDefault="00D225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  <w:p w14:paraId="67F1B2E4" w14:textId="77777777" w:rsidR="00D225F0" w:rsidRPr="00DD0FE9" w:rsidRDefault="00D225F0" w:rsidP="00DD0FE9">
            <w:pPr>
              <w:pStyle w:val="Dates"/>
              <w:jc w:val="center"/>
              <w:rPr>
                <w:b/>
                <w:bCs/>
              </w:rPr>
            </w:pPr>
            <w:r w:rsidRPr="00BC1A25">
              <w:rPr>
                <w:b/>
                <w:bCs/>
                <w:color w:val="000000" w:themeColor="text1"/>
              </w:rPr>
              <w:t>9:30-10:15</w:t>
            </w:r>
          </w:p>
          <w:p w14:paraId="3E68C4D9" w14:textId="77777777" w:rsidR="00D225F0" w:rsidRDefault="00D225F0" w:rsidP="00DD0FE9">
            <w:pPr>
              <w:pStyle w:val="Dates"/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A54CE53" wp14:editId="427C070A">
                  <wp:extent cx="564204" cy="375453"/>
                  <wp:effectExtent l="0" t="0" r="0" b="5715"/>
                  <wp:docPr id="2141930410" name="Picture 2141930410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490" w:type="dxa"/>
            <w:tcBorders>
              <w:top w:val="single" w:sz="6" w:space="0" w:color="BFBFBF" w:themeColor="background1" w:themeShade="BF"/>
              <w:bottom w:val="nil"/>
            </w:tcBorders>
          </w:tcPr>
          <w:p w14:paraId="54548183" w14:textId="77777777" w:rsidR="00D225F0" w:rsidRPr="00A659F3" w:rsidRDefault="00D225F0">
            <w:pPr>
              <w:pStyle w:val="Dates"/>
            </w:pPr>
            <w:r w:rsidRPr="00A659F3">
              <w:fldChar w:fldCharType="begin"/>
            </w:r>
            <w:r w:rsidRPr="00A659F3">
              <w:instrText xml:space="preserve"> =F4+1 </w:instrText>
            </w:r>
            <w:r w:rsidRPr="00A659F3">
              <w:fldChar w:fldCharType="separate"/>
            </w:r>
            <w:r w:rsidRPr="00A659F3">
              <w:rPr>
                <w:noProof/>
              </w:rPr>
              <w:t>10</w:t>
            </w:r>
            <w:r w:rsidRPr="00A659F3">
              <w:fldChar w:fldCharType="end"/>
            </w:r>
          </w:p>
          <w:p w14:paraId="48F95FC6" w14:textId="77777777" w:rsidR="00A659F3" w:rsidRDefault="00A659F3" w:rsidP="00A659F3">
            <w:pPr>
              <w:pStyle w:val="Dates"/>
              <w:jc w:val="left"/>
              <w:rPr>
                <w:color w:val="000000" w:themeColor="text1"/>
              </w:rPr>
            </w:pPr>
            <w:r w:rsidRPr="00A659F3">
              <w:rPr>
                <w:b/>
                <w:bCs/>
                <w:color w:val="000000" w:themeColor="text1"/>
              </w:rPr>
              <w:t>10am</w:t>
            </w:r>
            <w:r w:rsidRPr="00A659F3">
              <w:rPr>
                <w:color w:val="000000" w:themeColor="text1"/>
              </w:rPr>
              <w:t xml:space="preserve"> </w:t>
            </w:r>
          </w:p>
          <w:p w14:paraId="21DBF8F6" w14:textId="77777777" w:rsidR="00A659F3" w:rsidRPr="00A209BB" w:rsidRDefault="00A659F3" w:rsidP="00A209BB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A209BB">
              <w:rPr>
                <w:b/>
                <w:bCs/>
                <w:color w:val="000000" w:themeColor="text1"/>
              </w:rPr>
              <w:t>Meet &amp; Greet New Neighbors</w:t>
            </w:r>
          </w:p>
          <w:p w14:paraId="0EEABA88" w14:textId="77777777" w:rsidR="00A659F3" w:rsidRPr="00A659F3" w:rsidRDefault="00A659F3" w:rsidP="00A659F3">
            <w:pPr>
              <w:pStyle w:val="Dates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59F3">
              <w:rPr>
                <w:i/>
                <w:iCs/>
                <w:color w:val="000000" w:themeColor="text1"/>
              </w:rPr>
              <w:t>Refreshments will be served</w:t>
            </w:r>
          </w:p>
        </w:tc>
      </w:tr>
      <w:tr w:rsidR="00D225F0" w14:paraId="04BDA0E2" w14:textId="77777777" w:rsidTr="00A209BB">
        <w:trPr>
          <w:trHeight w:hRule="exact" w:val="216"/>
        </w:trPr>
        <w:tc>
          <w:tcPr>
            <w:tcW w:w="1397" w:type="dxa"/>
            <w:tcBorders>
              <w:top w:val="nil"/>
              <w:bottom w:val="single" w:sz="6" w:space="0" w:color="BFBFBF" w:themeColor="background1" w:themeShade="BF"/>
            </w:tcBorders>
          </w:tcPr>
          <w:p w14:paraId="24CC34AB" w14:textId="77777777" w:rsidR="00D225F0" w:rsidRDefault="00D225F0"/>
        </w:tc>
        <w:tc>
          <w:tcPr>
            <w:tcW w:w="1489" w:type="dxa"/>
            <w:vMerge/>
            <w:tcBorders>
              <w:bottom w:val="single" w:sz="6" w:space="0" w:color="BFBFBF" w:themeColor="background1" w:themeShade="BF"/>
            </w:tcBorders>
          </w:tcPr>
          <w:p w14:paraId="490D37AC" w14:textId="77777777" w:rsidR="00D225F0" w:rsidRDefault="00D225F0"/>
        </w:tc>
        <w:tc>
          <w:tcPr>
            <w:tcW w:w="1291" w:type="dxa"/>
            <w:vMerge/>
            <w:tcBorders>
              <w:bottom w:val="single" w:sz="6" w:space="0" w:color="BFBFBF" w:themeColor="background1" w:themeShade="BF"/>
            </w:tcBorders>
          </w:tcPr>
          <w:p w14:paraId="1B1D9A21" w14:textId="77777777" w:rsidR="00D225F0" w:rsidRDefault="00D225F0"/>
        </w:tc>
        <w:tc>
          <w:tcPr>
            <w:tcW w:w="1602" w:type="dxa"/>
            <w:vMerge/>
            <w:tcBorders>
              <w:bottom w:val="single" w:sz="6" w:space="0" w:color="BFBFBF" w:themeColor="background1" w:themeShade="BF"/>
            </w:tcBorders>
          </w:tcPr>
          <w:p w14:paraId="59AE92E4" w14:textId="77777777" w:rsidR="00D225F0" w:rsidRDefault="00D225F0"/>
        </w:tc>
        <w:tc>
          <w:tcPr>
            <w:tcW w:w="1736" w:type="dxa"/>
            <w:vMerge/>
            <w:tcBorders>
              <w:bottom w:val="single" w:sz="6" w:space="0" w:color="BFBFBF" w:themeColor="background1" w:themeShade="BF"/>
            </w:tcBorders>
          </w:tcPr>
          <w:p w14:paraId="194629CB" w14:textId="77777777" w:rsidR="00D225F0" w:rsidRDefault="00D225F0"/>
        </w:tc>
        <w:tc>
          <w:tcPr>
            <w:tcW w:w="1697" w:type="dxa"/>
            <w:tcBorders>
              <w:top w:val="nil"/>
              <w:bottom w:val="single" w:sz="6" w:space="0" w:color="BFBFBF" w:themeColor="background1" w:themeShade="BF"/>
            </w:tcBorders>
          </w:tcPr>
          <w:p w14:paraId="33BE18FA" w14:textId="61471A06" w:rsidR="00D225F0" w:rsidRPr="00F251FF" w:rsidRDefault="00D225F0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F251FF">
              <w:rPr>
                <w:b/>
                <w:bCs/>
                <w:noProof/>
                <w:color w:val="000000" w:themeColor="text1"/>
              </w:rPr>
              <w:t>Pest Control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307C90">
              <w:rPr>
                <w:b/>
                <w:bCs/>
                <w:noProof/>
                <w:color w:val="000000" w:themeColor="text1"/>
              </w:rPr>
              <w:t>8</w:t>
            </w:r>
            <w:r w:rsidRPr="00F10F13">
              <w:rPr>
                <w:b/>
                <w:bCs/>
                <w:noProof/>
                <w:color w:val="000000" w:themeColor="text1"/>
                <w:vertAlign w:val="superscript"/>
              </w:rPr>
              <w:t>th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Pr="00F251FF">
              <w:rPr>
                <w:b/>
                <w:bCs/>
                <w:noProof/>
                <w:color w:val="000000" w:themeColor="text1"/>
              </w:rPr>
              <w:t>fl.</w:t>
            </w:r>
          </w:p>
          <w:p w14:paraId="1ED10C8F" w14:textId="77777777" w:rsidR="00D225F0" w:rsidRDefault="00D225F0"/>
        </w:tc>
        <w:tc>
          <w:tcPr>
            <w:tcW w:w="1490" w:type="dxa"/>
            <w:tcBorders>
              <w:top w:val="nil"/>
              <w:bottom w:val="single" w:sz="6" w:space="0" w:color="BFBFBF" w:themeColor="background1" w:themeShade="BF"/>
            </w:tcBorders>
          </w:tcPr>
          <w:p w14:paraId="54DB8657" w14:textId="77777777" w:rsidR="00D225F0" w:rsidRDefault="00D225F0"/>
        </w:tc>
      </w:tr>
      <w:tr w:rsidR="00DD0FE9" w14:paraId="61C33A8D" w14:textId="77777777" w:rsidTr="00DD0FE9">
        <w:tc>
          <w:tcPr>
            <w:tcW w:w="1397" w:type="dxa"/>
            <w:tcBorders>
              <w:top w:val="single" w:sz="6" w:space="0" w:color="BFBFBF" w:themeColor="background1" w:themeShade="BF"/>
              <w:bottom w:val="nil"/>
            </w:tcBorders>
          </w:tcPr>
          <w:p w14:paraId="79D1B971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489" w:type="dxa"/>
            <w:vMerge w:val="restart"/>
            <w:tcBorders>
              <w:top w:val="single" w:sz="6" w:space="0" w:color="BFBFBF" w:themeColor="background1" w:themeShade="BF"/>
            </w:tcBorders>
          </w:tcPr>
          <w:p w14:paraId="7DC41EDB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  <w:p w14:paraId="67E0ACAB" w14:textId="77777777" w:rsidR="00DD0FE9" w:rsidRPr="00E46011" w:rsidRDefault="00DD0FE9" w:rsidP="00DD0FE9">
            <w:pPr>
              <w:pStyle w:val="Dates"/>
              <w:jc w:val="center"/>
              <w:rPr>
                <w:b/>
                <w:bCs/>
              </w:rPr>
            </w:pPr>
            <w:r w:rsidRPr="00BC1A25">
              <w:rPr>
                <w:b/>
                <w:bCs/>
                <w:color w:val="000000" w:themeColor="text1"/>
              </w:rPr>
              <w:t>9:30-10:15</w:t>
            </w:r>
          </w:p>
          <w:p w14:paraId="314D18BA" w14:textId="77777777" w:rsidR="00DD0FE9" w:rsidRDefault="00DD0FE9" w:rsidP="00DD0FE9">
            <w:pPr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B26F003" wp14:editId="0FD273B7">
                  <wp:extent cx="564204" cy="375453"/>
                  <wp:effectExtent l="0" t="0" r="0" b="5715"/>
                  <wp:docPr id="371790796" name="Picture 371790796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291" w:type="dxa"/>
            <w:tcBorders>
              <w:top w:val="single" w:sz="6" w:space="0" w:color="BFBFBF" w:themeColor="background1" w:themeShade="BF"/>
              <w:bottom w:val="nil"/>
            </w:tcBorders>
          </w:tcPr>
          <w:p w14:paraId="75BA7407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602" w:type="dxa"/>
            <w:vMerge w:val="restart"/>
            <w:tcBorders>
              <w:top w:val="single" w:sz="6" w:space="0" w:color="BFBFBF" w:themeColor="background1" w:themeShade="BF"/>
            </w:tcBorders>
          </w:tcPr>
          <w:p w14:paraId="0D02364B" w14:textId="77777777" w:rsidR="00DD0FE9" w:rsidRDefault="00DD0FE9" w:rsidP="00DD0FE9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  <w:p w14:paraId="28E99791" w14:textId="77777777" w:rsidR="00DD0FE9" w:rsidRDefault="00DD0FE9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2468519F" w14:textId="77777777" w:rsidR="00DD0FE9" w:rsidRDefault="00DD0FE9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5110003A" w14:textId="77777777" w:rsidR="00DD0FE9" w:rsidRPr="00DD0FE9" w:rsidRDefault="00DD0FE9" w:rsidP="00DD0FE9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5:15 – 6pm</w:t>
            </w:r>
          </w:p>
          <w:p w14:paraId="6DE58523" w14:textId="77777777" w:rsidR="00DD0FE9" w:rsidRDefault="00DD0FE9" w:rsidP="00DD0FE9">
            <w:pPr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ADF80B" wp14:editId="08117931">
                  <wp:extent cx="564204" cy="375453"/>
                  <wp:effectExtent l="0" t="0" r="0" b="5715"/>
                  <wp:docPr id="251766549" name="Picture 251766549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736" w:type="dxa"/>
            <w:tcBorders>
              <w:top w:val="single" w:sz="6" w:space="0" w:color="BFBFBF" w:themeColor="background1" w:themeShade="BF"/>
              <w:bottom w:val="nil"/>
            </w:tcBorders>
          </w:tcPr>
          <w:p w14:paraId="19318847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697" w:type="dxa"/>
            <w:vMerge w:val="restart"/>
            <w:tcBorders>
              <w:top w:val="single" w:sz="6" w:space="0" w:color="BFBFBF" w:themeColor="background1" w:themeShade="BF"/>
            </w:tcBorders>
          </w:tcPr>
          <w:p w14:paraId="1C45C950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  <w:p w14:paraId="3C48BA69" w14:textId="77777777" w:rsidR="00DD0FE9" w:rsidRPr="00DD0FE9" w:rsidRDefault="00DD0FE9" w:rsidP="00DD0FE9">
            <w:pPr>
              <w:pStyle w:val="Dates"/>
              <w:jc w:val="center"/>
              <w:rPr>
                <w:b/>
                <w:bCs/>
              </w:rPr>
            </w:pPr>
            <w:r w:rsidRPr="00BC1A25">
              <w:rPr>
                <w:b/>
                <w:bCs/>
                <w:color w:val="000000" w:themeColor="text1"/>
              </w:rPr>
              <w:t>9:30-10:15</w:t>
            </w:r>
          </w:p>
          <w:p w14:paraId="4D241866" w14:textId="77777777" w:rsidR="00DD0FE9" w:rsidRDefault="00DD0FE9" w:rsidP="00AE42F3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163134F" wp14:editId="70E8949D">
                  <wp:extent cx="564204" cy="375453"/>
                  <wp:effectExtent l="0" t="0" r="0" b="5715"/>
                  <wp:docPr id="468140644" name="Picture 468140644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  <w:p w14:paraId="7CC8DB1D" w14:textId="73493E31" w:rsidR="00DD0FE9" w:rsidRPr="00F251FF" w:rsidRDefault="00DD0FE9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F251FF">
              <w:rPr>
                <w:b/>
                <w:bCs/>
                <w:noProof/>
                <w:color w:val="000000" w:themeColor="text1"/>
              </w:rPr>
              <w:t>Pest Control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307C90">
              <w:rPr>
                <w:b/>
                <w:bCs/>
                <w:noProof/>
                <w:color w:val="000000" w:themeColor="text1"/>
              </w:rPr>
              <w:t>1st</w:t>
            </w:r>
            <w:r>
              <w:rPr>
                <w:b/>
                <w:bCs/>
                <w:noProof/>
                <w:color w:val="000000" w:themeColor="text1"/>
              </w:rPr>
              <w:t xml:space="preserve"> f</w:t>
            </w:r>
            <w:r w:rsidRPr="00F251FF">
              <w:rPr>
                <w:b/>
                <w:bCs/>
                <w:noProof/>
                <w:color w:val="000000" w:themeColor="text1"/>
              </w:rPr>
              <w:t>l.</w:t>
            </w:r>
          </w:p>
          <w:p w14:paraId="408AF47A" w14:textId="77777777" w:rsidR="00DD0FE9" w:rsidRPr="00DD0FE9" w:rsidRDefault="00DD0FE9" w:rsidP="0073468D">
            <w:pPr>
              <w:rPr>
                <w:b/>
                <w:bCs/>
              </w:rPr>
            </w:pPr>
          </w:p>
        </w:tc>
        <w:tc>
          <w:tcPr>
            <w:tcW w:w="1490" w:type="dxa"/>
            <w:tcBorders>
              <w:top w:val="single" w:sz="6" w:space="0" w:color="BFBFBF" w:themeColor="background1" w:themeShade="BF"/>
              <w:bottom w:val="nil"/>
            </w:tcBorders>
          </w:tcPr>
          <w:p w14:paraId="2DD1B96C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DD0FE9" w14:paraId="0DD67A38" w14:textId="77777777" w:rsidTr="00A209BB">
        <w:trPr>
          <w:trHeight w:hRule="exact" w:val="1575"/>
        </w:trPr>
        <w:tc>
          <w:tcPr>
            <w:tcW w:w="1397" w:type="dxa"/>
            <w:tcBorders>
              <w:top w:val="nil"/>
              <w:bottom w:val="single" w:sz="6" w:space="0" w:color="BFBFBF" w:themeColor="background1" w:themeShade="BF"/>
            </w:tcBorders>
          </w:tcPr>
          <w:p w14:paraId="19AA16A8" w14:textId="77777777" w:rsidR="00A209BB" w:rsidRPr="00A209BB" w:rsidRDefault="00A209BB">
            <w:pPr>
              <w:rPr>
                <w:b/>
                <w:bCs/>
              </w:rPr>
            </w:pPr>
            <w:r w:rsidRPr="00A209BB">
              <w:rPr>
                <w:b/>
                <w:bCs/>
              </w:rPr>
              <w:t xml:space="preserve">10am </w:t>
            </w:r>
          </w:p>
          <w:p w14:paraId="2D33DFEF" w14:textId="77777777" w:rsidR="00DD0FE9" w:rsidRDefault="00A209BB" w:rsidP="00A209BB">
            <w:pPr>
              <w:jc w:val="center"/>
            </w:pPr>
            <w:r>
              <w:t>Take down Christmas decorations</w:t>
            </w:r>
            <w:r>
              <w:rPr>
                <w:noProof/>
              </w:rPr>
              <w:drawing>
                <wp:inline distT="0" distB="0" distL="0" distR="0" wp14:anchorId="259A3FDA" wp14:editId="29904891">
                  <wp:extent cx="223737" cy="337042"/>
                  <wp:effectExtent l="0" t="0" r="5080" b="6350"/>
                  <wp:docPr id="944152357" name="Picture 1" descr="Christmas Tree Outline | Free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 Tree Outline | Free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5888" cy="37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29071" w14:textId="77777777" w:rsidR="00A209BB" w:rsidRDefault="00A209BB"/>
        </w:tc>
        <w:tc>
          <w:tcPr>
            <w:tcW w:w="1489" w:type="dxa"/>
            <w:vMerge/>
            <w:tcBorders>
              <w:bottom w:val="single" w:sz="6" w:space="0" w:color="BFBFBF" w:themeColor="background1" w:themeShade="BF"/>
            </w:tcBorders>
          </w:tcPr>
          <w:p w14:paraId="5B0C16DE" w14:textId="77777777" w:rsidR="00DD0FE9" w:rsidRDefault="00DD0FE9"/>
        </w:tc>
        <w:tc>
          <w:tcPr>
            <w:tcW w:w="1291" w:type="dxa"/>
            <w:tcBorders>
              <w:top w:val="nil"/>
              <w:bottom w:val="single" w:sz="6" w:space="0" w:color="BFBFBF" w:themeColor="background1" w:themeShade="BF"/>
            </w:tcBorders>
          </w:tcPr>
          <w:p w14:paraId="79D617FD" w14:textId="77777777" w:rsidR="00DD0FE9" w:rsidRDefault="00DD0FE9">
            <w:pPr>
              <w:rPr>
                <w:b/>
                <w:bCs/>
              </w:rPr>
            </w:pPr>
          </w:p>
          <w:p w14:paraId="256340D8" w14:textId="77777777" w:rsidR="00DD0FE9" w:rsidRDefault="00DD0FE9">
            <w:pPr>
              <w:rPr>
                <w:b/>
                <w:bCs/>
              </w:rPr>
            </w:pPr>
          </w:p>
          <w:p w14:paraId="6BBB62BA" w14:textId="77777777" w:rsidR="00A209BB" w:rsidRDefault="00A209BB">
            <w:pPr>
              <w:rPr>
                <w:b/>
                <w:bCs/>
              </w:rPr>
            </w:pPr>
          </w:p>
          <w:p w14:paraId="0EC7659F" w14:textId="77777777" w:rsidR="00DD0FE9" w:rsidRPr="00AE42F3" w:rsidRDefault="00DD0FE9">
            <w:pPr>
              <w:rPr>
                <w:b/>
                <w:bCs/>
              </w:rPr>
            </w:pPr>
            <w:r w:rsidRPr="00AE42F3">
              <w:rPr>
                <w:b/>
                <w:bCs/>
              </w:rPr>
              <w:t>8:00 Annual Meeting</w:t>
            </w:r>
          </w:p>
        </w:tc>
        <w:tc>
          <w:tcPr>
            <w:tcW w:w="1602" w:type="dxa"/>
            <w:vMerge/>
            <w:tcBorders>
              <w:bottom w:val="single" w:sz="6" w:space="0" w:color="BFBFBF" w:themeColor="background1" w:themeShade="BF"/>
            </w:tcBorders>
          </w:tcPr>
          <w:p w14:paraId="1292358B" w14:textId="77777777" w:rsidR="00DD0FE9" w:rsidRDefault="00DD0FE9" w:rsidP="00DD0FE9">
            <w:pPr>
              <w:jc w:val="right"/>
            </w:pPr>
          </w:p>
        </w:tc>
        <w:tc>
          <w:tcPr>
            <w:tcW w:w="17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1CD27E" w14:textId="77777777" w:rsidR="00DD0FE9" w:rsidRDefault="00DD0FE9"/>
        </w:tc>
        <w:tc>
          <w:tcPr>
            <w:tcW w:w="1697" w:type="dxa"/>
            <w:vMerge/>
            <w:tcBorders>
              <w:bottom w:val="single" w:sz="6" w:space="0" w:color="BFBFBF" w:themeColor="background1" w:themeShade="BF"/>
            </w:tcBorders>
          </w:tcPr>
          <w:p w14:paraId="02C3D9B5" w14:textId="77777777" w:rsidR="00DD0FE9" w:rsidRDefault="00DD0FE9"/>
        </w:tc>
        <w:tc>
          <w:tcPr>
            <w:tcW w:w="1490" w:type="dxa"/>
            <w:tcBorders>
              <w:top w:val="nil"/>
              <w:bottom w:val="single" w:sz="6" w:space="0" w:color="BFBFBF" w:themeColor="background1" w:themeShade="BF"/>
            </w:tcBorders>
          </w:tcPr>
          <w:p w14:paraId="2E83B57E" w14:textId="77777777" w:rsidR="00DD0FE9" w:rsidRDefault="00DD0FE9"/>
        </w:tc>
      </w:tr>
      <w:tr w:rsidR="00AF554F" w14:paraId="13B29C1A" w14:textId="77777777" w:rsidTr="009F4E9A">
        <w:trPr>
          <w:trHeight w:val="552"/>
        </w:trPr>
        <w:tc>
          <w:tcPr>
            <w:tcW w:w="1397" w:type="dxa"/>
            <w:tcBorders>
              <w:top w:val="single" w:sz="6" w:space="0" w:color="BFBFBF" w:themeColor="background1" w:themeShade="BF"/>
              <w:bottom w:val="nil"/>
            </w:tcBorders>
          </w:tcPr>
          <w:p w14:paraId="781B7FD8" w14:textId="77777777" w:rsidR="00AF554F" w:rsidRDefault="00AF554F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489" w:type="dxa"/>
            <w:vMerge w:val="restart"/>
            <w:tcBorders>
              <w:top w:val="single" w:sz="6" w:space="0" w:color="BFBFBF" w:themeColor="background1" w:themeShade="BF"/>
            </w:tcBorders>
          </w:tcPr>
          <w:p w14:paraId="520488F0" w14:textId="77777777" w:rsidR="00AF554F" w:rsidRDefault="00AF554F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  <w:p w14:paraId="1306489D" w14:textId="77777777" w:rsidR="00AF554F" w:rsidRPr="00FC4904" w:rsidRDefault="00AF554F" w:rsidP="00FC4904">
            <w:pPr>
              <w:pStyle w:val="Dates"/>
              <w:jc w:val="center"/>
              <w:rPr>
                <w:b/>
                <w:bCs/>
                <w:noProof/>
                <w:color w:val="47214A" w:themeColor="text2" w:themeTint="E6"/>
              </w:rPr>
            </w:pPr>
            <w:r w:rsidRPr="00FC4904">
              <w:rPr>
                <w:b/>
                <w:bCs/>
                <w:noProof/>
                <w:color w:val="47214A" w:themeColor="text2" w:themeTint="E6"/>
              </w:rPr>
              <w:t>Martin Luther King Jr. Day</w:t>
            </w:r>
          </w:p>
          <w:p w14:paraId="731C7850" w14:textId="77777777" w:rsidR="00AF554F" w:rsidRPr="00FC4904" w:rsidRDefault="00AF554F" w:rsidP="00FC4904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264087A1" w14:textId="77777777" w:rsidR="00AF554F" w:rsidRPr="00E46011" w:rsidRDefault="00AF554F" w:rsidP="00DD0FE9">
            <w:pPr>
              <w:pStyle w:val="Dates"/>
              <w:jc w:val="center"/>
              <w:rPr>
                <w:b/>
                <w:bCs/>
              </w:rPr>
            </w:pPr>
            <w:r w:rsidRPr="00BC1A25">
              <w:rPr>
                <w:b/>
                <w:bCs/>
                <w:color w:val="000000" w:themeColor="text1"/>
              </w:rPr>
              <w:t>9:30-10:15</w:t>
            </w:r>
          </w:p>
          <w:p w14:paraId="149FFAFD" w14:textId="77777777" w:rsidR="00AF554F" w:rsidRDefault="00AF554F" w:rsidP="00DD0FE9">
            <w:pPr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F3CA943" wp14:editId="753626DC">
                  <wp:extent cx="564204" cy="375453"/>
                  <wp:effectExtent l="0" t="0" r="0" b="5715"/>
                  <wp:docPr id="1927780767" name="Picture 1927780767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291" w:type="dxa"/>
            <w:vMerge w:val="restart"/>
            <w:tcBorders>
              <w:top w:val="single" w:sz="6" w:space="0" w:color="BFBFBF" w:themeColor="background1" w:themeShade="BF"/>
            </w:tcBorders>
          </w:tcPr>
          <w:p w14:paraId="586C8B09" w14:textId="77777777" w:rsidR="00AF554F" w:rsidRDefault="00AF554F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  <w:p w14:paraId="571EAAEA" w14:textId="77777777" w:rsidR="00AF554F" w:rsidRDefault="00AF554F" w:rsidP="00AF554F">
            <w:pPr>
              <w:rPr>
                <w:b/>
                <w:bCs/>
              </w:rPr>
            </w:pPr>
          </w:p>
          <w:p w14:paraId="4E8FBA42" w14:textId="77777777" w:rsidR="00AF554F" w:rsidRPr="00D225F0" w:rsidRDefault="00AF554F" w:rsidP="00AF554F">
            <w:pPr>
              <w:rPr>
                <w:b/>
                <w:bCs/>
              </w:rPr>
            </w:pPr>
            <w:r w:rsidRPr="00D225F0">
              <w:rPr>
                <w:b/>
                <w:bCs/>
              </w:rPr>
              <w:t>6:00</w:t>
            </w:r>
          </w:p>
          <w:p w14:paraId="7AE95B5A" w14:textId="77777777" w:rsidR="00AF554F" w:rsidRDefault="00AF554F" w:rsidP="009F4E9A">
            <w:r w:rsidRPr="00D36350">
              <w:rPr>
                <w:noProof/>
                <w:color w:val="000000" w:themeColor="text1"/>
              </w:rPr>
              <w:drawing>
                <wp:inline distT="0" distB="0" distL="0" distR="0" wp14:anchorId="397DB69D" wp14:editId="26D38612">
                  <wp:extent cx="457200" cy="457200"/>
                  <wp:effectExtent l="0" t="0" r="0" b="0"/>
                  <wp:docPr id="385714476" name="Picture 5" descr="Bingo - Free entertainment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Bingo - Free entertainment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25" cy="45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Merge w:val="restart"/>
            <w:tcBorders>
              <w:top w:val="single" w:sz="6" w:space="0" w:color="BFBFBF" w:themeColor="background1" w:themeShade="BF"/>
            </w:tcBorders>
          </w:tcPr>
          <w:p w14:paraId="656282AE" w14:textId="77777777" w:rsidR="00AF554F" w:rsidRDefault="00AF554F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  <w:p w14:paraId="0F3C3823" w14:textId="77777777" w:rsidR="00AF554F" w:rsidRPr="00AE42F3" w:rsidRDefault="00AF554F" w:rsidP="006C7CF2">
            <w:pPr>
              <w:jc w:val="center"/>
              <w:rPr>
                <w:b/>
                <w:bCs/>
                <w:color w:val="EE0000"/>
              </w:rPr>
            </w:pPr>
            <w:r w:rsidRPr="00AE42F3">
              <w:rPr>
                <w:b/>
                <w:bCs/>
                <w:color w:val="EE0000"/>
              </w:rPr>
              <w:t>Yard Sale Prep</w:t>
            </w:r>
          </w:p>
          <w:p w14:paraId="144251E9" w14:textId="77777777" w:rsidR="00AF554F" w:rsidRPr="00AE42F3" w:rsidRDefault="00AF554F" w:rsidP="006C7CF2">
            <w:pPr>
              <w:jc w:val="center"/>
              <w:rPr>
                <w:b/>
                <w:bCs/>
                <w:color w:val="0070C0"/>
              </w:rPr>
            </w:pPr>
            <w:r w:rsidRPr="00AE42F3">
              <w:rPr>
                <w:b/>
                <w:bCs/>
                <w:color w:val="0070C0"/>
              </w:rPr>
              <w:t>8am -12:00</w:t>
            </w:r>
          </w:p>
          <w:p w14:paraId="4F4D1E27" w14:textId="77777777" w:rsidR="00AF554F" w:rsidRDefault="00AF554F" w:rsidP="006C7CF2">
            <w:pPr>
              <w:jc w:val="center"/>
              <w:rPr>
                <w:b/>
                <w:bCs/>
                <w:color w:val="0070C0"/>
              </w:rPr>
            </w:pPr>
            <w:r w:rsidRPr="00AE42F3">
              <w:rPr>
                <w:b/>
                <w:bCs/>
                <w:color w:val="0070C0"/>
              </w:rPr>
              <w:t>5pm -8:00</w:t>
            </w:r>
          </w:p>
          <w:p w14:paraId="5C8A9515" w14:textId="77777777" w:rsidR="00AF554F" w:rsidRDefault="00AF554F" w:rsidP="006C7CF2">
            <w:pPr>
              <w:jc w:val="center"/>
            </w:pPr>
            <w:r w:rsidRPr="00AE42F3">
              <w:rPr>
                <w:b/>
                <w:bCs/>
                <w:color w:val="EE0000"/>
              </w:rPr>
              <w:t>Lounge closed</w:t>
            </w:r>
          </w:p>
        </w:tc>
        <w:tc>
          <w:tcPr>
            <w:tcW w:w="1736" w:type="dxa"/>
            <w:vMerge w:val="restart"/>
            <w:tcBorders>
              <w:top w:val="single" w:sz="6" w:space="0" w:color="BFBFBF" w:themeColor="background1" w:themeShade="BF"/>
            </w:tcBorders>
          </w:tcPr>
          <w:p w14:paraId="4B863B71" w14:textId="77777777" w:rsidR="00AF554F" w:rsidRDefault="00AF554F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  <w:p w14:paraId="77A33EB5" w14:textId="77777777" w:rsidR="00AF554F" w:rsidRPr="00AE42F3" w:rsidRDefault="00AF554F" w:rsidP="006C7CF2">
            <w:pPr>
              <w:jc w:val="center"/>
              <w:rPr>
                <w:b/>
                <w:bCs/>
                <w:color w:val="EE0000"/>
              </w:rPr>
            </w:pPr>
            <w:r w:rsidRPr="00AE42F3">
              <w:rPr>
                <w:b/>
                <w:bCs/>
                <w:color w:val="EE0000"/>
              </w:rPr>
              <w:t>Yard Sale Prep</w:t>
            </w:r>
          </w:p>
          <w:p w14:paraId="4CA98BBB" w14:textId="77777777" w:rsidR="00AF554F" w:rsidRPr="00AE42F3" w:rsidRDefault="00AF554F" w:rsidP="006C7CF2">
            <w:pPr>
              <w:jc w:val="center"/>
              <w:rPr>
                <w:b/>
                <w:bCs/>
                <w:color w:val="0070C0"/>
              </w:rPr>
            </w:pPr>
            <w:r w:rsidRPr="00AE42F3">
              <w:rPr>
                <w:b/>
                <w:bCs/>
                <w:color w:val="0070C0"/>
              </w:rPr>
              <w:t>8am -12:00</w:t>
            </w:r>
          </w:p>
          <w:p w14:paraId="1F626704" w14:textId="77777777" w:rsidR="00AF554F" w:rsidRDefault="00AF554F" w:rsidP="006C7CF2">
            <w:pPr>
              <w:jc w:val="center"/>
              <w:rPr>
                <w:b/>
                <w:bCs/>
                <w:color w:val="0070C0"/>
              </w:rPr>
            </w:pPr>
            <w:r w:rsidRPr="00AE42F3">
              <w:rPr>
                <w:b/>
                <w:bCs/>
                <w:color w:val="0070C0"/>
              </w:rPr>
              <w:t>5pm -8:00</w:t>
            </w:r>
          </w:p>
          <w:p w14:paraId="1D16D561" w14:textId="77777777" w:rsidR="00AF554F" w:rsidRDefault="00AF554F" w:rsidP="006C7CF2">
            <w:pPr>
              <w:jc w:val="center"/>
            </w:pPr>
            <w:r w:rsidRPr="00AE42F3">
              <w:rPr>
                <w:b/>
                <w:bCs/>
                <w:color w:val="EE0000"/>
              </w:rPr>
              <w:t>Lounge closed</w:t>
            </w:r>
          </w:p>
        </w:tc>
        <w:tc>
          <w:tcPr>
            <w:tcW w:w="1697" w:type="dxa"/>
            <w:vMerge w:val="restart"/>
            <w:tcBorders>
              <w:top w:val="single" w:sz="6" w:space="0" w:color="BFBFBF" w:themeColor="background1" w:themeShade="BF"/>
            </w:tcBorders>
          </w:tcPr>
          <w:p w14:paraId="1004A450" w14:textId="77777777" w:rsidR="00AF554F" w:rsidRDefault="00AF554F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  <w:p w14:paraId="1D203BC6" w14:textId="77777777" w:rsidR="00AF554F" w:rsidRPr="00AE42F3" w:rsidRDefault="00AF554F" w:rsidP="00DD0FE9">
            <w:pPr>
              <w:jc w:val="center"/>
              <w:rPr>
                <w:b/>
                <w:bCs/>
                <w:color w:val="00B050"/>
              </w:rPr>
            </w:pPr>
            <w:r w:rsidRPr="00AE42F3">
              <w:rPr>
                <w:b/>
                <w:bCs/>
                <w:color w:val="00B050"/>
              </w:rPr>
              <w:t>Yard Sale</w:t>
            </w:r>
          </w:p>
          <w:p w14:paraId="78A1E2EF" w14:textId="77777777" w:rsidR="00AF554F" w:rsidRPr="00AE42F3" w:rsidRDefault="00AF554F" w:rsidP="00AE42F3">
            <w:pPr>
              <w:jc w:val="center"/>
              <w:rPr>
                <w:b/>
                <w:bCs/>
                <w:color w:val="0070C0"/>
              </w:rPr>
            </w:pPr>
            <w:proofErr w:type="gramStart"/>
            <w:r w:rsidRPr="00AE42F3">
              <w:rPr>
                <w:b/>
                <w:bCs/>
                <w:color w:val="0070C0"/>
              </w:rPr>
              <w:t>5:00  -</w:t>
            </w:r>
            <w:proofErr w:type="gramEnd"/>
            <w:r w:rsidRPr="00AE42F3">
              <w:rPr>
                <w:b/>
                <w:bCs/>
                <w:color w:val="0070C0"/>
              </w:rPr>
              <w:t xml:space="preserve"> 7:00pm</w:t>
            </w:r>
          </w:p>
          <w:p w14:paraId="758BDA04" w14:textId="77777777" w:rsidR="00AF554F" w:rsidRDefault="00AF554F" w:rsidP="00AE42F3">
            <w:pPr>
              <w:pStyle w:val="Dates"/>
              <w:jc w:val="center"/>
              <w:rPr>
                <w:b/>
                <w:bCs/>
                <w:noProof/>
                <w:color w:val="0070C0"/>
              </w:rPr>
            </w:pPr>
            <w:r w:rsidRPr="00AE42F3">
              <w:rPr>
                <w:b/>
                <w:bCs/>
                <w:color w:val="0070C0"/>
              </w:rPr>
              <w:t>Residents only</w:t>
            </w:r>
            <w:r w:rsidRPr="00AE42F3">
              <w:rPr>
                <w:b/>
                <w:bCs/>
                <w:noProof/>
                <w:color w:val="0070C0"/>
              </w:rPr>
              <w:t xml:space="preserve"> </w:t>
            </w:r>
          </w:p>
          <w:p w14:paraId="1137BA93" w14:textId="77777777" w:rsidR="00AF554F" w:rsidRPr="00AE42F3" w:rsidRDefault="00AF554F" w:rsidP="00AE42F3">
            <w:pPr>
              <w:pStyle w:val="Dates"/>
              <w:jc w:val="center"/>
              <w:rPr>
                <w:b/>
                <w:bCs/>
                <w:noProof/>
                <w:color w:val="EE0000"/>
              </w:rPr>
            </w:pPr>
            <w:r w:rsidRPr="00AE42F3">
              <w:rPr>
                <w:b/>
                <w:bCs/>
                <w:noProof/>
                <w:color w:val="EE0000"/>
              </w:rPr>
              <w:t>Lounge closed</w:t>
            </w:r>
          </w:p>
          <w:p w14:paraId="21FD5B44" w14:textId="77777777" w:rsidR="00AF554F" w:rsidRPr="00DD0FE9" w:rsidRDefault="00AF554F" w:rsidP="00AE42F3">
            <w:pPr>
              <w:pStyle w:val="Dates"/>
              <w:jc w:val="center"/>
              <w:rPr>
                <w:b/>
                <w:bCs/>
                <w:noProof/>
                <w:color w:val="000000" w:themeColor="text1"/>
                <w:sz w:val="10"/>
                <w:szCs w:val="10"/>
              </w:rPr>
            </w:pPr>
          </w:p>
          <w:p w14:paraId="0FA30C95" w14:textId="74789059" w:rsidR="00AF554F" w:rsidRPr="00DD0FE9" w:rsidRDefault="00AF554F" w:rsidP="00DD0FE9">
            <w:pPr>
              <w:pStyle w:val="Dates"/>
              <w:jc w:val="left"/>
              <w:rPr>
                <w:b/>
                <w:bCs/>
                <w:noProof/>
                <w:color w:val="000000" w:themeColor="text1"/>
              </w:rPr>
            </w:pPr>
            <w:r w:rsidRPr="00F251FF">
              <w:rPr>
                <w:b/>
                <w:bCs/>
                <w:noProof/>
                <w:color w:val="000000" w:themeColor="text1"/>
              </w:rPr>
              <w:t>Pest Control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307C90">
              <w:rPr>
                <w:b/>
                <w:bCs/>
                <w:noProof/>
                <w:color w:val="000000" w:themeColor="text1"/>
              </w:rPr>
              <w:t>2nd</w:t>
            </w:r>
            <w:r>
              <w:rPr>
                <w:b/>
                <w:bCs/>
                <w:noProof/>
                <w:color w:val="000000" w:themeColor="text1"/>
              </w:rPr>
              <w:t xml:space="preserve"> f</w:t>
            </w:r>
            <w:r w:rsidRPr="00F251FF">
              <w:rPr>
                <w:b/>
                <w:bCs/>
                <w:noProof/>
                <w:color w:val="000000" w:themeColor="text1"/>
              </w:rPr>
              <w:t>l.</w:t>
            </w:r>
          </w:p>
        </w:tc>
        <w:tc>
          <w:tcPr>
            <w:tcW w:w="1490" w:type="dxa"/>
            <w:vMerge w:val="restart"/>
            <w:tcBorders>
              <w:top w:val="single" w:sz="6" w:space="0" w:color="BFBFBF" w:themeColor="background1" w:themeShade="BF"/>
            </w:tcBorders>
          </w:tcPr>
          <w:p w14:paraId="7D26718A" w14:textId="77777777" w:rsidR="00AF554F" w:rsidRDefault="00AF554F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  <w:p w14:paraId="46DEAAED" w14:textId="77777777" w:rsidR="00AF554F" w:rsidRPr="00AE42F3" w:rsidRDefault="00AF554F" w:rsidP="00AE42F3">
            <w:pPr>
              <w:jc w:val="center"/>
              <w:rPr>
                <w:b/>
                <w:bCs/>
                <w:color w:val="00B050"/>
              </w:rPr>
            </w:pPr>
            <w:r w:rsidRPr="00AE42F3">
              <w:rPr>
                <w:b/>
                <w:bCs/>
                <w:color w:val="00B050"/>
              </w:rPr>
              <w:t>Yard Sale</w:t>
            </w:r>
          </w:p>
          <w:p w14:paraId="6750203C" w14:textId="77777777" w:rsidR="00AF554F" w:rsidRPr="00AE42F3" w:rsidRDefault="00AF554F" w:rsidP="00AE42F3">
            <w:pPr>
              <w:jc w:val="center"/>
              <w:rPr>
                <w:b/>
                <w:bCs/>
                <w:color w:val="0070C0"/>
              </w:rPr>
            </w:pPr>
            <w:r w:rsidRPr="00AE42F3">
              <w:rPr>
                <w:b/>
                <w:bCs/>
                <w:color w:val="0070C0"/>
              </w:rPr>
              <w:t>Open to All</w:t>
            </w:r>
          </w:p>
          <w:p w14:paraId="07F18B59" w14:textId="77777777" w:rsidR="00AF554F" w:rsidRPr="00AE42F3" w:rsidRDefault="00AF554F" w:rsidP="00AE42F3">
            <w:pPr>
              <w:jc w:val="center"/>
              <w:rPr>
                <w:b/>
                <w:bCs/>
                <w:color w:val="0070C0"/>
              </w:rPr>
            </w:pPr>
            <w:r w:rsidRPr="00AE42F3">
              <w:rPr>
                <w:b/>
                <w:bCs/>
                <w:color w:val="0070C0"/>
              </w:rPr>
              <w:t>8am to 3pm</w:t>
            </w:r>
          </w:p>
          <w:p w14:paraId="587B77DF" w14:textId="77777777" w:rsidR="00AF554F" w:rsidRDefault="00AF554F" w:rsidP="00AE42F3">
            <w:pPr>
              <w:jc w:val="center"/>
            </w:pPr>
            <w:r w:rsidRPr="00AE42F3">
              <w:rPr>
                <w:b/>
                <w:bCs/>
                <w:color w:val="EE0000"/>
              </w:rPr>
              <w:t>Lounge closed</w:t>
            </w:r>
          </w:p>
        </w:tc>
      </w:tr>
      <w:tr w:rsidR="00AF554F" w14:paraId="26C5864F" w14:textId="77777777" w:rsidTr="009F4E9A">
        <w:trPr>
          <w:trHeight w:hRule="exact" w:val="1089"/>
        </w:trPr>
        <w:tc>
          <w:tcPr>
            <w:tcW w:w="1397" w:type="dxa"/>
            <w:tcBorders>
              <w:top w:val="nil"/>
              <w:bottom w:val="single" w:sz="6" w:space="0" w:color="BFBFBF" w:themeColor="background1" w:themeShade="BF"/>
            </w:tcBorders>
          </w:tcPr>
          <w:p w14:paraId="461B4F1C" w14:textId="77777777" w:rsidR="00AF554F" w:rsidRDefault="00AF554F"/>
        </w:tc>
        <w:tc>
          <w:tcPr>
            <w:tcW w:w="1489" w:type="dxa"/>
            <w:vMerge/>
            <w:tcBorders>
              <w:bottom w:val="single" w:sz="6" w:space="0" w:color="BFBFBF" w:themeColor="background1" w:themeShade="BF"/>
            </w:tcBorders>
          </w:tcPr>
          <w:p w14:paraId="20B6D1D2" w14:textId="77777777" w:rsidR="00AF554F" w:rsidRDefault="00AF554F"/>
        </w:tc>
        <w:tc>
          <w:tcPr>
            <w:tcW w:w="1291" w:type="dxa"/>
            <w:vMerge/>
            <w:tcBorders>
              <w:bottom w:val="single" w:sz="6" w:space="0" w:color="BFBFBF" w:themeColor="background1" w:themeShade="BF"/>
            </w:tcBorders>
          </w:tcPr>
          <w:p w14:paraId="209C274E" w14:textId="77777777" w:rsidR="00AF554F" w:rsidRDefault="00AF554F"/>
        </w:tc>
        <w:tc>
          <w:tcPr>
            <w:tcW w:w="1602" w:type="dxa"/>
            <w:vMerge/>
            <w:tcBorders>
              <w:bottom w:val="single" w:sz="6" w:space="0" w:color="BFBFBF" w:themeColor="background1" w:themeShade="BF"/>
            </w:tcBorders>
          </w:tcPr>
          <w:p w14:paraId="219C8FCA" w14:textId="77777777" w:rsidR="00AF554F" w:rsidRDefault="00AF554F" w:rsidP="006C7CF2">
            <w:pPr>
              <w:jc w:val="center"/>
            </w:pPr>
          </w:p>
        </w:tc>
        <w:tc>
          <w:tcPr>
            <w:tcW w:w="1736" w:type="dxa"/>
            <w:vMerge/>
            <w:tcBorders>
              <w:bottom w:val="single" w:sz="6" w:space="0" w:color="BFBFBF" w:themeColor="background1" w:themeShade="BF"/>
            </w:tcBorders>
          </w:tcPr>
          <w:p w14:paraId="0E44F18E" w14:textId="77777777" w:rsidR="00AF554F" w:rsidRDefault="00AF554F" w:rsidP="006C7CF2">
            <w:pPr>
              <w:jc w:val="center"/>
            </w:pPr>
          </w:p>
        </w:tc>
        <w:tc>
          <w:tcPr>
            <w:tcW w:w="1697" w:type="dxa"/>
            <w:vMerge/>
            <w:tcBorders>
              <w:bottom w:val="single" w:sz="6" w:space="0" w:color="BFBFBF" w:themeColor="background1" w:themeShade="BF"/>
            </w:tcBorders>
          </w:tcPr>
          <w:p w14:paraId="05F39EC5" w14:textId="77777777" w:rsidR="00AF554F" w:rsidRDefault="00AF554F" w:rsidP="00AE42F3">
            <w:pPr>
              <w:jc w:val="center"/>
            </w:pPr>
          </w:p>
        </w:tc>
        <w:tc>
          <w:tcPr>
            <w:tcW w:w="1490" w:type="dxa"/>
            <w:vMerge/>
            <w:tcBorders>
              <w:bottom w:val="single" w:sz="6" w:space="0" w:color="BFBFBF" w:themeColor="background1" w:themeShade="BF"/>
            </w:tcBorders>
          </w:tcPr>
          <w:p w14:paraId="6E1E984C" w14:textId="77777777" w:rsidR="00AF554F" w:rsidRPr="00AE42F3" w:rsidRDefault="00AF554F" w:rsidP="00AE42F3">
            <w:pPr>
              <w:jc w:val="center"/>
              <w:rPr>
                <w:b/>
                <w:bCs/>
              </w:rPr>
            </w:pPr>
          </w:p>
        </w:tc>
      </w:tr>
      <w:tr w:rsidR="00DD0FE9" w14:paraId="164E8D8E" w14:textId="77777777" w:rsidTr="006E4672">
        <w:trPr>
          <w:trHeight w:val="885"/>
        </w:trPr>
        <w:tc>
          <w:tcPr>
            <w:tcW w:w="1397" w:type="dxa"/>
            <w:vMerge w:val="restart"/>
            <w:tcBorders>
              <w:top w:val="single" w:sz="6" w:space="0" w:color="BFBFBF" w:themeColor="background1" w:themeShade="BF"/>
            </w:tcBorders>
          </w:tcPr>
          <w:p w14:paraId="02BE515B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47D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25</w:t>
            </w:r>
            <w:r>
              <w:fldChar w:fldCharType="end"/>
            </w:r>
          </w:p>
          <w:p w14:paraId="5A43BC91" w14:textId="77777777" w:rsidR="00DD0FE9" w:rsidRPr="00D36350" w:rsidRDefault="00DD0FE9" w:rsidP="00AE42F3">
            <w:pPr>
              <w:pStyle w:val="Dates"/>
              <w:jc w:val="center"/>
              <w:rPr>
                <w:b/>
                <w:bCs/>
                <w:color w:val="00B050"/>
              </w:rPr>
            </w:pPr>
            <w:r w:rsidRPr="00D36350">
              <w:rPr>
                <w:b/>
                <w:bCs/>
                <w:color w:val="00B050"/>
              </w:rPr>
              <w:t>Yard Sale</w:t>
            </w:r>
          </w:p>
          <w:p w14:paraId="73A5DC78" w14:textId="77777777" w:rsidR="00DD0FE9" w:rsidRPr="00D36350" w:rsidRDefault="00DD0FE9" w:rsidP="00AE42F3">
            <w:pPr>
              <w:jc w:val="center"/>
              <w:rPr>
                <w:b/>
                <w:bCs/>
                <w:color w:val="0070C0"/>
              </w:rPr>
            </w:pPr>
            <w:r w:rsidRPr="00D36350">
              <w:rPr>
                <w:b/>
                <w:bCs/>
                <w:color w:val="0070C0"/>
              </w:rPr>
              <w:t>Open to all</w:t>
            </w:r>
          </w:p>
          <w:p w14:paraId="3D07D79D" w14:textId="77777777" w:rsidR="00DD0FE9" w:rsidRPr="00D36350" w:rsidRDefault="00DD0FE9" w:rsidP="00AE42F3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D36350">
              <w:rPr>
                <w:b/>
                <w:bCs/>
                <w:color w:val="0070C0"/>
              </w:rPr>
              <w:t>8am to 12pm</w:t>
            </w:r>
          </w:p>
          <w:p w14:paraId="70E76ACA" w14:textId="77777777" w:rsidR="00DD0FE9" w:rsidRPr="00D36350" w:rsidRDefault="00DD0FE9" w:rsidP="00AE42F3">
            <w:pPr>
              <w:pStyle w:val="Dates"/>
              <w:jc w:val="center"/>
              <w:rPr>
                <w:b/>
                <w:bCs/>
                <w:color w:val="FF0000"/>
              </w:rPr>
            </w:pPr>
            <w:r w:rsidRPr="00D36350">
              <w:rPr>
                <w:b/>
                <w:bCs/>
                <w:color w:val="FF0000"/>
              </w:rPr>
              <w:t>Lounge closed</w:t>
            </w:r>
          </w:p>
          <w:p w14:paraId="78F8AF88" w14:textId="77777777" w:rsidR="00DD0FE9" w:rsidRDefault="00DD0FE9" w:rsidP="00261015"/>
        </w:tc>
        <w:tc>
          <w:tcPr>
            <w:tcW w:w="1489" w:type="dxa"/>
            <w:vMerge w:val="restart"/>
            <w:tcBorders>
              <w:top w:val="single" w:sz="6" w:space="0" w:color="BFBFBF" w:themeColor="background1" w:themeShade="BF"/>
            </w:tcBorders>
          </w:tcPr>
          <w:p w14:paraId="7772E0D3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47D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26</w:t>
            </w:r>
            <w:r>
              <w:fldChar w:fldCharType="end"/>
            </w:r>
          </w:p>
          <w:p w14:paraId="0D27F890" w14:textId="77777777" w:rsidR="00DD0FE9" w:rsidRPr="00DD0FE9" w:rsidRDefault="00DD0FE9" w:rsidP="00DD0FE9">
            <w:pPr>
              <w:pStyle w:val="Dates"/>
              <w:jc w:val="center"/>
              <w:rPr>
                <w:b/>
                <w:bCs/>
              </w:rPr>
            </w:pPr>
            <w:r w:rsidRPr="00BC1A25">
              <w:rPr>
                <w:b/>
                <w:bCs/>
                <w:color w:val="000000" w:themeColor="text1"/>
              </w:rPr>
              <w:t>9:30-10:15</w:t>
            </w:r>
          </w:p>
          <w:p w14:paraId="5177742B" w14:textId="77777777" w:rsidR="00DD0FE9" w:rsidRPr="00DD0FE9" w:rsidRDefault="00DD0FE9" w:rsidP="00AE42F3">
            <w:pPr>
              <w:pStyle w:val="Dates"/>
              <w:jc w:val="center"/>
              <w:rPr>
                <w:b/>
                <w:bCs/>
              </w:rPr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BCB1CA2" wp14:editId="5A164040">
                  <wp:extent cx="564204" cy="375453"/>
                  <wp:effectExtent l="0" t="0" r="0" b="5715"/>
                  <wp:docPr id="1587553517" name="Picture 1587553517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291" w:type="dxa"/>
            <w:tcBorders>
              <w:top w:val="single" w:sz="6" w:space="0" w:color="BFBFBF" w:themeColor="background1" w:themeShade="BF"/>
              <w:bottom w:val="nil"/>
            </w:tcBorders>
          </w:tcPr>
          <w:p w14:paraId="6EB076E0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47D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602" w:type="dxa"/>
            <w:vMerge w:val="restart"/>
            <w:tcBorders>
              <w:top w:val="single" w:sz="6" w:space="0" w:color="BFBFBF" w:themeColor="background1" w:themeShade="BF"/>
            </w:tcBorders>
          </w:tcPr>
          <w:p w14:paraId="02CD66BD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47D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28</w:t>
            </w:r>
            <w:r>
              <w:fldChar w:fldCharType="end"/>
            </w:r>
          </w:p>
          <w:p w14:paraId="1CEB21C6" w14:textId="77777777" w:rsidR="00DD0FE9" w:rsidRDefault="00DD0FE9">
            <w:pPr>
              <w:pStyle w:val="Dates"/>
            </w:pPr>
          </w:p>
          <w:p w14:paraId="037B7CDB" w14:textId="77777777" w:rsidR="00DD0FE9" w:rsidRDefault="00DD0FE9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</w:p>
          <w:p w14:paraId="33719276" w14:textId="77777777" w:rsidR="00DD0FE9" w:rsidRPr="00DD0FE9" w:rsidRDefault="00DD0FE9" w:rsidP="00DD0FE9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5:15 – 6pm</w:t>
            </w:r>
          </w:p>
          <w:p w14:paraId="270C757C" w14:textId="77777777" w:rsidR="00DD0FE9" w:rsidRDefault="00DD0FE9" w:rsidP="00DD0FE9">
            <w:pPr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2ABC971" wp14:editId="335BC6FF">
                  <wp:extent cx="564204" cy="375453"/>
                  <wp:effectExtent l="0" t="0" r="0" b="5715"/>
                  <wp:docPr id="1971137358" name="Picture 1971137358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736" w:type="dxa"/>
            <w:vMerge w:val="restart"/>
            <w:tcBorders>
              <w:top w:val="single" w:sz="6" w:space="0" w:color="BFBFBF" w:themeColor="background1" w:themeShade="BF"/>
            </w:tcBorders>
          </w:tcPr>
          <w:p w14:paraId="2403EDDD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47D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29</w:t>
            </w:r>
            <w:r>
              <w:fldChar w:fldCharType="end"/>
            </w:r>
          </w:p>
          <w:p w14:paraId="45C90CA1" w14:textId="24BA11C1" w:rsidR="00DD0FE9" w:rsidRDefault="00307C90" w:rsidP="00AE42F3">
            <w:pPr>
              <w:pStyle w:val="Dates"/>
              <w:jc w:val="lef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Office Closed</w:t>
            </w:r>
          </w:p>
          <w:p w14:paraId="4CF6520E" w14:textId="77777777" w:rsidR="00A209BB" w:rsidRDefault="00A209BB" w:rsidP="00AE42F3">
            <w:pPr>
              <w:pStyle w:val="Dates"/>
              <w:jc w:val="left"/>
              <w:rPr>
                <w:b/>
                <w:bCs/>
                <w:color w:val="000000" w:themeColor="text1"/>
              </w:rPr>
            </w:pPr>
          </w:p>
          <w:p w14:paraId="20B6CD90" w14:textId="77777777" w:rsidR="00DD0FE9" w:rsidRPr="00DD0FE9" w:rsidRDefault="00DD0FE9" w:rsidP="00AE42F3">
            <w:pPr>
              <w:pStyle w:val="Dates"/>
              <w:jc w:val="left"/>
              <w:rPr>
                <w:b/>
                <w:bCs/>
                <w:color w:val="000000" w:themeColor="text1"/>
              </w:rPr>
            </w:pPr>
            <w:r w:rsidRPr="006C7CF2">
              <w:rPr>
                <w:b/>
                <w:bCs/>
                <w:color w:val="000000" w:themeColor="text1"/>
              </w:rPr>
              <w:t>5:00 Happy Hour</w:t>
            </w:r>
          </w:p>
          <w:p w14:paraId="1FF8C510" w14:textId="517E91FD" w:rsidR="00DD0FE9" w:rsidRDefault="00DD0FE9" w:rsidP="006E4672">
            <w:r>
              <w:fldChar w:fldCharType="begin"/>
            </w:r>
            <w:r>
              <w:instrText xml:space="preserve"> INCLUDEPICTURE "/var/folders/6v/wf3s3tbn18q6fjcl3jt7m8h00000gp/T/com.microsoft.Word/WebArchiveCopyPasteTempFiles/page1image14185264"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EE0165" wp14:editId="5FB87AF2">
                  <wp:extent cx="375285" cy="375285"/>
                  <wp:effectExtent l="0" t="0" r="5715" b="5715"/>
                  <wp:docPr id="1085399201" name="Picture 1085399201" descr="page1image1418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1image14185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</w:tcPr>
          <w:p w14:paraId="25ACAFAF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47D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30</w:t>
            </w:r>
            <w:r>
              <w:fldChar w:fldCharType="end"/>
            </w:r>
          </w:p>
          <w:p w14:paraId="6CDCA13E" w14:textId="77777777" w:rsidR="00DD0FE9" w:rsidRPr="00DD0FE9" w:rsidRDefault="00DD0FE9" w:rsidP="00DD0FE9">
            <w:pPr>
              <w:pStyle w:val="Dates"/>
              <w:jc w:val="center"/>
              <w:rPr>
                <w:b/>
                <w:bCs/>
              </w:rPr>
            </w:pPr>
            <w:r w:rsidRPr="00BC1A25">
              <w:rPr>
                <w:b/>
                <w:bCs/>
                <w:color w:val="000000" w:themeColor="text1"/>
              </w:rPr>
              <w:t>9:30-10:15</w:t>
            </w:r>
          </w:p>
          <w:p w14:paraId="6722AB1A" w14:textId="77777777" w:rsidR="00DD0FE9" w:rsidRDefault="00DD0FE9" w:rsidP="00DD0FE9">
            <w:pPr>
              <w:pStyle w:val="Dates"/>
              <w:jc w:val="center"/>
            </w:pP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begin"/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instrText xml:space="preserve"> INCLUDEPICTURE "https://encrypted-tbn0.gstatic.com/images?q=tbn:ANd9GcTRH6gUXSmA0T6KB5SHdyhSItfvN3E3vS1o6w&amp;usqp=CAU" \* MERGEFORMATINET </w:instrText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separate"/>
            </w:r>
            <w:r w:rsidRPr="00F251FF">
              <w:rPr>
                <w:b/>
                <w:b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3518E66" wp14:editId="2AD0BBE4">
                  <wp:extent cx="564204" cy="375453"/>
                  <wp:effectExtent l="0" t="0" r="0" b="5715"/>
                  <wp:docPr id="457694723" name="Picture 457694723" descr="380+ Zumba Dancing Illustrations, Royalty-Free Vector Graphics &amp; Clip Art -  iStock | Zumba dancing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80+ Zumba Dancing Illustrations, Royalty-Free Vector Graphics &amp; Clip Art -  iStock | Zumba dancing exerc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2" cy="3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FF">
              <w:rPr>
                <w:b/>
                <w:bCs/>
                <w:color w:val="000000" w:themeColor="text1"/>
                <w:sz w:val="21"/>
                <w:szCs w:val="21"/>
              </w:rPr>
              <w:fldChar w:fldCharType="end"/>
            </w:r>
          </w:p>
        </w:tc>
        <w:tc>
          <w:tcPr>
            <w:tcW w:w="1490" w:type="dxa"/>
            <w:tcBorders>
              <w:top w:val="single" w:sz="6" w:space="0" w:color="BFBFBF" w:themeColor="background1" w:themeShade="BF"/>
              <w:bottom w:val="nil"/>
            </w:tcBorders>
          </w:tcPr>
          <w:p w14:paraId="380AEDB8" w14:textId="77777777" w:rsidR="00DD0FE9" w:rsidRDefault="00DD0FE9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47D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47D0C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747D0C">
              <w:rPr>
                <w:noProof/>
              </w:rPr>
              <w:t>31</w:t>
            </w:r>
            <w:r>
              <w:fldChar w:fldCharType="end"/>
            </w:r>
          </w:p>
        </w:tc>
      </w:tr>
      <w:tr w:rsidR="00DD0FE9" w14:paraId="5FC1610B" w14:textId="77777777" w:rsidTr="00DD0FE9">
        <w:trPr>
          <w:trHeight w:hRule="exact" w:val="612"/>
        </w:trPr>
        <w:tc>
          <w:tcPr>
            <w:tcW w:w="1397" w:type="dxa"/>
            <w:vMerge/>
            <w:tcBorders>
              <w:bottom w:val="single" w:sz="6" w:space="0" w:color="BFBFBF" w:themeColor="background1" w:themeShade="BF"/>
            </w:tcBorders>
          </w:tcPr>
          <w:p w14:paraId="5E992EAA" w14:textId="77777777" w:rsidR="00DD0FE9" w:rsidRDefault="00DD0FE9"/>
        </w:tc>
        <w:tc>
          <w:tcPr>
            <w:tcW w:w="1489" w:type="dxa"/>
            <w:vMerge/>
            <w:tcBorders>
              <w:bottom w:val="single" w:sz="6" w:space="0" w:color="BFBFBF" w:themeColor="background1" w:themeShade="BF"/>
            </w:tcBorders>
          </w:tcPr>
          <w:p w14:paraId="35A024CC" w14:textId="77777777" w:rsidR="00DD0FE9" w:rsidRDefault="00DD0FE9" w:rsidP="00AE42F3">
            <w:pPr>
              <w:pStyle w:val="Dates"/>
              <w:jc w:val="center"/>
            </w:pPr>
          </w:p>
        </w:tc>
        <w:tc>
          <w:tcPr>
            <w:tcW w:w="1291" w:type="dxa"/>
            <w:tcBorders>
              <w:top w:val="nil"/>
              <w:bottom w:val="single" w:sz="6" w:space="0" w:color="BFBFBF" w:themeColor="background1" w:themeShade="BF"/>
            </w:tcBorders>
          </w:tcPr>
          <w:p w14:paraId="5BB0754F" w14:textId="77777777" w:rsidR="00DD0FE9" w:rsidRDefault="00DD0FE9"/>
        </w:tc>
        <w:tc>
          <w:tcPr>
            <w:tcW w:w="1602" w:type="dxa"/>
            <w:vMerge/>
            <w:tcBorders>
              <w:bottom w:val="single" w:sz="6" w:space="0" w:color="BFBFBF" w:themeColor="background1" w:themeShade="BF"/>
            </w:tcBorders>
          </w:tcPr>
          <w:p w14:paraId="1B913151" w14:textId="77777777" w:rsidR="00DD0FE9" w:rsidRDefault="00DD0FE9"/>
        </w:tc>
        <w:tc>
          <w:tcPr>
            <w:tcW w:w="1736" w:type="dxa"/>
            <w:vMerge/>
            <w:tcBorders>
              <w:bottom w:val="single" w:sz="6" w:space="0" w:color="BFBFBF" w:themeColor="background1" w:themeShade="BF"/>
            </w:tcBorders>
          </w:tcPr>
          <w:p w14:paraId="2C1DAD32" w14:textId="77777777" w:rsidR="00DD0FE9" w:rsidRDefault="00DD0FE9"/>
        </w:tc>
        <w:tc>
          <w:tcPr>
            <w:tcW w:w="1697" w:type="dxa"/>
            <w:tcBorders>
              <w:top w:val="nil"/>
              <w:bottom w:val="single" w:sz="6" w:space="0" w:color="BFBFBF" w:themeColor="background1" w:themeShade="BF"/>
            </w:tcBorders>
          </w:tcPr>
          <w:p w14:paraId="098A168F" w14:textId="77777777" w:rsidR="00DD0FE9" w:rsidRPr="00F251FF" w:rsidRDefault="00DD0FE9" w:rsidP="00F10F13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 w:rsidRPr="00F251FF">
              <w:rPr>
                <w:b/>
                <w:bCs/>
                <w:noProof/>
                <w:color w:val="000000" w:themeColor="text1"/>
              </w:rPr>
              <w:t>Pest Control</w:t>
            </w:r>
          </w:p>
          <w:p w14:paraId="119012B1" w14:textId="0F6F8F83" w:rsidR="00DD0FE9" w:rsidRPr="00DD0FE9" w:rsidRDefault="00307C90" w:rsidP="00DD0FE9">
            <w:pPr>
              <w:pStyle w:val="Dates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3rd</w:t>
            </w:r>
            <w:r w:rsidR="00DD0FE9">
              <w:rPr>
                <w:b/>
                <w:bCs/>
                <w:noProof/>
                <w:color w:val="000000" w:themeColor="text1"/>
              </w:rPr>
              <w:t xml:space="preserve"> </w:t>
            </w:r>
            <w:r w:rsidR="00DD0FE9" w:rsidRPr="00F251FF">
              <w:rPr>
                <w:b/>
                <w:bCs/>
                <w:noProof/>
                <w:color w:val="000000" w:themeColor="text1"/>
              </w:rPr>
              <w:t>fl.</w:t>
            </w:r>
          </w:p>
        </w:tc>
        <w:tc>
          <w:tcPr>
            <w:tcW w:w="1490" w:type="dxa"/>
            <w:tcBorders>
              <w:top w:val="nil"/>
              <w:bottom w:val="single" w:sz="6" w:space="0" w:color="BFBFBF" w:themeColor="background1" w:themeShade="BF"/>
            </w:tcBorders>
          </w:tcPr>
          <w:p w14:paraId="5F29C041" w14:textId="77777777" w:rsidR="00DD0FE9" w:rsidRDefault="00DD0FE9"/>
        </w:tc>
      </w:tr>
    </w:tbl>
    <w:p w14:paraId="18B4BE43" w14:textId="77777777" w:rsidR="00EA415B" w:rsidRDefault="00EA415B">
      <w:pPr>
        <w:pStyle w:val="Quote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84AEC" w14:textId="77777777" w:rsidR="00371D47" w:rsidRDefault="00371D47">
      <w:pPr>
        <w:spacing w:before="0" w:after="0"/>
      </w:pPr>
      <w:r>
        <w:separator/>
      </w:r>
    </w:p>
  </w:endnote>
  <w:endnote w:type="continuationSeparator" w:id="0">
    <w:p w14:paraId="5E7302B5" w14:textId="77777777" w:rsidR="00371D47" w:rsidRDefault="00371D4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2E71F" w14:textId="77777777" w:rsidR="00371D47" w:rsidRDefault="00371D47">
      <w:pPr>
        <w:spacing w:before="0" w:after="0"/>
      </w:pPr>
      <w:r>
        <w:separator/>
      </w:r>
    </w:p>
  </w:footnote>
  <w:footnote w:type="continuationSeparator" w:id="0">
    <w:p w14:paraId="1A18E543" w14:textId="77777777" w:rsidR="00371D47" w:rsidRDefault="00371D4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0509873">
    <w:abstractNumId w:val="9"/>
  </w:num>
  <w:num w:numId="2" w16cid:durableId="1122724289">
    <w:abstractNumId w:val="7"/>
  </w:num>
  <w:num w:numId="3" w16cid:durableId="608270491">
    <w:abstractNumId w:val="6"/>
  </w:num>
  <w:num w:numId="4" w16cid:durableId="42877398">
    <w:abstractNumId w:val="5"/>
  </w:num>
  <w:num w:numId="5" w16cid:durableId="1761638007">
    <w:abstractNumId w:val="4"/>
  </w:num>
  <w:num w:numId="6" w16cid:durableId="2130395837">
    <w:abstractNumId w:val="8"/>
  </w:num>
  <w:num w:numId="7" w16cid:durableId="1483428979">
    <w:abstractNumId w:val="3"/>
  </w:num>
  <w:num w:numId="8" w16cid:durableId="1600914163">
    <w:abstractNumId w:val="2"/>
  </w:num>
  <w:num w:numId="9" w16cid:durableId="1897473742">
    <w:abstractNumId w:val="1"/>
  </w:num>
  <w:num w:numId="10" w16cid:durableId="1797986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2"/>
    <w:docVar w:name="MonthStart" w:val="12/1/22"/>
    <w:docVar w:name="ShowDynamicGuides" w:val="1"/>
    <w:docVar w:name="ShowMarginGuides" w:val="0"/>
    <w:docVar w:name="ShowOutlines" w:val="0"/>
    <w:docVar w:name="ShowStaticGuides" w:val="0"/>
  </w:docVars>
  <w:rsids>
    <w:rsidRoot w:val="00747D0C"/>
    <w:rsid w:val="00052A9D"/>
    <w:rsid w:val="000B3434"/>
    <w:rsid w:val="00124ADC"/>
    <w:rsid w:val="001520F6"/>
    <w:rsid w:val="00193E15"/>
    <w:rsid w:val="002109F9"/>
    <w:rsid w:val="0025748C"/>
    <w:rsid w:val="00275FB4"/>
    <w:rsid w:val="002F7032"/>
    <w:rsid w:val="00307C90"/>
    <w:rsid w:val="00320970"/>
    <w:rsid w:val="00371D47"/>
    <w:rsid w:val="00375B27"/>
    <w:rsid w:val="004A246F"/>
    <w:rsid w:val="0054214F"/>
    <w:rsid w:val="0054464E"/>
    <w:rsid w:val="005B0C48"/>
    <w:rsid w:val="005C1ACC"/>
    <w:rsid w:val="006219D9"/>
    <w:rsid w:val="0064687B"/>
    <w:rsid w:val="006B2635"/>
    <w:rsid w:val="006C7CF2"/>
    <w:rsid w:val="006F45DC"/>
    <w:rsid w:val="00727D33"/>
    <w:rsid w:val="00730656"/>
    <w:rsid w:val="00747D0C"/>
    <w:rsid w:val="00812DAD"/>
    <w:rsid w:val="0081356A"/>
    <w:rsid w:val="008F0AEB"/>
    <w:rsid w:val="00925ED9"/>
    <w:rsid w:val="00947663"/>
    <w:rsid w:val="00997C7D"/>
    <w:rsid w:val="009A164A"/>
    <w:rsid w:val="009A7C5B"/>
    <w:rsid w:val="00A209BB"/>
    <w:rsid w:val="00A41131"/>
    <w:rsid w:val="00A659F3"/>
    <w:rsid w:val="00AE42F3"/>
    <w:rsid w:val="00AF554F"/>
    <w:rsid w:val="00B23210"/>
    <w:rsid w:val="00B42375"/>
    <w:rsid w:val="00B6359B"/>
    <w:rsid w:val="00B864F3"/>
    <w:rsid w:val="00BC6A26"/>
    <w:rsid w:val="00BE40CB"/>
    <w:rsid w:val="00BF0FEE"/>
    <w:rsid w:val="00BF4383"/>
    <w:rsid w:val="00C41633"/>
    <w:rsid w:val="00CB00F4"/>
    <w:rsid w:val="00D225F0"/>
    <w:rsid w:val="00D438DA"/>
    <w:rsid w:val="00D86D82"/>
    <w:rsid w:val="00DD0FE9"/>
    <w:rsid w:val="00E52FF7"/>
    <w:rsid w:val="00EA415B"/>
    <w:rsid w:val="00EC0806"/>
    <w:rsid w:val="00F047ED"/>
    <w:rsid w:val="00F10F13"/>
    <w:rsid w:val="00F3282D"/>
    <w:rsid w:val="00FC416A"/>
    <w:rsid w:val="00FC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115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D33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27D33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727D3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D33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January%20%202026%20final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5C4A9ABF4B4B9286936D7E12B3B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B8F83-240A-4B49-9386-78EF20F62E0D}"/>
      </w:docPartPr>
      <w:docPartBody>
        <w:p w:rsidR="00651E7B" w:rsidRDefault="00000000">
          <w:pPr>
            <w:pStyle w:val="625C4A9ABF4B4B9286936D7E12B3B83B"/>
          </w:pPr>
          <w:r>
            <w:t>Sunday</w:t>
          </w:r>
        </w:p>
      </w:docPartBody>
    </w:docPart>
    <w:docPart>
      <w:docPartPr>
        <w:name w:val="EDBE2A396F8246DCB0D83D6186266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2D734-FA73-4169-9A28-C8E3924C4E42}"/>
      </w:docPartPr>
      <w:docPartBody>
        <w:p w:rsidR="00651E7B" w:rsidRDefault="00000000">
          <w:pPr>
            <w:pStyle w:val="EDBE2A396F8246DCB0D83D6186266FC8"/>
          </w:pPr>
          <w:r>
            <w:t>Monday</w:t>
          </w:r>
        </w:p>
      </w:docPartBody>
    </w:docPart>
    <w:docPart>
      <w:docPartPr>
        <w:name w:val="7E455D7B691F443DBAD9D638BC6E6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8C909-5AEE-4108-B04C-3A4A182E0BE6}"/>
      </w:docPartPr>
      <w:docPartBody>
        <w:p w:rsidR="00651E7B" w:rsidRDefault="00000000">
          <w:pPr>
            <w:pStyle w:val="7E455D7B691F443DBAD9D638BC6E642B"/>
          </w:pPr>
          <w:r>
            <w:t>Tuesday</w:t>
          </w:r>
        </w:p>
      </w:docPartBody>
    </w:docPart>
    <w:docPart>
      <w:docPartPr>
        <w:name w:val="F934423ED301432C8E75F9AC2BA24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223BA-F653-4EAA-8FD4-2B846070B3DE}"/>
      </w:docPartPr>
      <w:docPartBody>
        <w:p w:rsidR="00651E7B" w:rsidRDefault="00000000">
          <w:pPr>
            <w:pStyle w:val="F934423ED301432C8E75F9AC2BA241DB"/>
          </w:pPr>
          <w:r>
            <w:t>Wednesday</w:t>
          </w:r>
        </w:p>
      </w:docPartBody>
    </w:docPart>
    <w:docPart>
      <w:docPartPr>
        <w:name w:val="6A84F59D33CE46908073FCDF7CF63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8379-13C3-405C-9146-DCEB5335C46B}"/>
      </w:docPartPr>
      <w:docPartBody>
        <w:p w:rsidR="00651E7B" w:rsidRDefault="00000000">
          <w:pPr>
            <w:pStyle w:val="6A84F59D33CE46908073FCDF7CF6356A"/>
          </w:pPr>
          <w:r>
            <w:t>Thursday</w:t>
          </w:r>
        </w:p>
      </w:docPartBody>
    </w:docPart>
    <w:docPart>
      <w:docPartPr>
        <w:name w:val="B9FDFF64802C4241AA2B92A000935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19B37-8BFC-49AD-BFDB-9A3AEE7E775C}"/>
      </w:docPartPr>
      <w:docPartBody>
        <w:p w:rsidR="00651E7B" w:rsidRDefault="00000000">
          <w:pPr>
            <w:pStyle w:val="B9FDFF64802C4241AA2B92A0009357FD"/>
          </w:pPr>
          <w:r>
            <w:t>Friday</w:t>
          </w:r>
        </w:p>
      </w:docPartBody>
    </w:docPart>
    <w:docPart>
      <w:docPartPr>
        <w:name w:val="D69FF3DD9A8444A59CC27E1AC01A2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2526A-3E69-4778-86D9-1FFD554FAA32}"/>
      </w:docPartPr>
      <w:docPartBody>
        <w:p w:rsidR="00651E7B" w:rsidRDefault="00000000">
          <w:pPr>
            <w:pStyle w:val="D69FF3DD9A8444A59CC27E1AC01A286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15"/>
    <w:rsid w:val="000B3434"/>
    <w:rsid w:val="00225815"/>
    <w:rsid w:val="00651E7B"/>
    <w:rsid w:val="00752B95"/>
    <w:rsid w:val="00B03AE1"/>
    <w:rsid w:val="00B6359B"/>
    <w:rsid w:val="00D4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5C4A9ABF4B4B9286936D7E12B3B83B">
    <w:name w:val="625C4A9ABF4B4B9286936D7E12B3B83B"/>
  </w:style>
  <w:style w:type="paragraph" w:customStyle="1" w:styleId="EDBE2A396F8246DCB0D83D6186266FC8">
    <w:name w:val="EDBE2A396F8246DCB0D83D6186266FC8"/>
  </w:style>
  <w:style w:type="paragraph" w:customStyle="1" w:styleId="7E455D7B691F443DBAD9D638BC6E642B">
    <w:name w:val="7E455D7B691F443DBAD9D638BC6E642B"/>
  </w:style>
  <w:style w:type="paragraph" w:customStyle="1" w:styleId="F934423ED301432C8E75F9AC2BA241DB">
    <w:name w:val="F934423ED301432C8E75F9AC2BA241DB"/>
  </w:style>
  <w:style w:type="paragraph" w:customStyle="1" w:styleId="6A84F59D33CE46908073FCDF7CF6356A">
    <w:name w:val="6A84F59D33CE46908073FCDF7CF6356A"/>
  </w:style>
  <w:style w:type="paragraph" w:customStyle="1" w:styleId="B9FDFF64802C4241AA2B92A0009357FD">
    <w:name w:val="B9FDFF64802C4241AA2B92A0009357FD"/>
  </w:style>
  <w:style w:type="paragraph" w:customStyle="1" w:styleId="D69FF3DD9A8444A59CC27E1AC01A2862">
    <w:name w:val="D69FF3DD9A8444A59CC27E1AC01A28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F94E892-7746-4C5A-8588-DC5B12C409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8B0F48-61A1-48C0-94B0-958154C5B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3EC25A-01A7-4795-AEBA-53B8FA6A64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January  2026 final (3)</Template>
  <TotalTime>0</TotalTime>
  <Pages>1</Pages>
  <Words>839</Words>
  <Characters>3701</Characters>
  <Application>Microsoft Office Word</Application>
  <DocSecurity>0</DocSecurity>
  <Lines>925</Lines>
  <Paragraphs>567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2026-01-02T13:29:00Z</dcterms:created>
  <dcterms:modified xsi:type="dcterms:W3CDTF">2026-01-08T19:31:00Z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